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9A" w:rsidRDefault="005E0E9A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C93177">
        <w:rPr>
          <w:rFonts w:ascii="HG丸ｺﾞｼｯｸM-PRO" w:eastAsia="HG丸ｺﾞｼｯｸM-PRO" w:hAnsi="HG丸ｺﾞｼｯｸM-PRO" w:hint="eastAsia"/>
          <w:b/>
          <w:sz w:val="28"/>
          <w:szCs w:val="28"/>
          <w:bdr w:val="single" w:sz="4" w:space="0" w:color="auto"/>
        </w:rPr>
        <w:t>阪神総体駅伝競走大会コース図</w:t>
      </w:r>
      <w:r w:rsidRPr="00C93177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 xml:space="preserve">                                        </w:t>
      </w:r>
      <w:r>
        <w:rPr>
          <w:rFonts w:ascii="HG丸ｺﾞｼｯｸM-PRO" w:eastAsia="HG丸ｺﾞｼｯｸM-PRO" w:hAnsi="HG丸ｺﾞｼｯｸM-PRO"/>
          <w:b/>
          <w:sz w:val="20"/>
          <w:szCs w:val="20"/>
        </w:rPr>
        <w:t>H24.8.20</w:t>
      </w:r>
    </w:p>
    <w:p w:rsidR="005E0E9A" w:rsidRDefault="005E0E9A" w:rsidP="00C93177">
      <w:pPr>
        <w:jc w:val="left"/>
      </w:pPr>
      <w:r>
        <w:rPr>
          <w:noProof/>
        </w:rPr>
        <w:pict>
          <v:shape id="フリーフォーム 1077" o:spid="_x0000_s1026" style="position:absolute;margin-left:367.95pt;margin-top:142.85pt;width:33.7pt;height:29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" path="m,20091c2723,20663,9030,16916,15746,7079v,,-1588,-2343,-1588,-2343c14158,4736,21600,,21600,v,,-2224,12387,-2224,12387c19376,12387,17834,10097,17834,10097,10936,19622,3539,21600,,20091e" filled="f" strokeweight=".4mm">
            <v:stroke joinstyle="miter"/>
            <v:path o:connecttype="custom" o:connectlocs="0,347886;311997,122576;280532,82006;427990,0;383923,214487;353369,174835;0,347886" o:connectangles="0,0,0,0,0,0,0"/>
          </v:shape>
        </w:pict>
      </w:r>
      <w:r>
        <w:rPr>
          <w:noProof/>
        </w:rPr>
        <w:pict>
          <v:shape id="フリーフォーム 1076" o:spid="_x0000_s1027" style="position:absolute;margin-left:367.95pt;margin-top:105.15pt;width:29.8pt;height:2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" path="m21600,21600c18368,16735,11749,10962,5695,11935v,,2206,4930,2206,4930c7901,16865,,10573,,10573,,10573,462,,462,v,,2103,5124,2103,5124c8876,4995,17188,14335,21600,21600e" filled="f" strokeweight=".4mm">
            <v:stroke joinstyle="miter"/>
            <v:path o:connecttype="custom" o:connectlocs="378460,299720;99784,165609;138436,234017;0,146710;8095,0;44942,71100;378460,299720" o:connectangles="0,0,0,0,0,0,0"/>
          </v:shape>
        </w:pict>
      </w:r>
      <w:r>
        <w:rPr>
          <w:noProof/>
        </w:rPr>
        <w:pict>
          <v:group id="グループ化 1072" o:spid="_x0000_s1028" style="position:absolute;margin-left:382.25pt;margin-top:48.05pt;width:.15pt;height:234.4pt;z-index:251697152" coordorigin="3058,384" coordsize="0,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">
            <v:line id="Line 1043" o:spid="_x0000_s1029" style="position:absolute;visibility:visible" from="3058,384" to="3059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8R88QAAADdAAAADwAAAGRycy9kb3ducmV2LnhtbERPS2vCQBC+F/wPywi9FN1ooYboKrFY&#10;KGIP9XEfs2M2mJ1Ns2tM/323UOhtPr7nLFa9rUVHra8cK5iMExDEhdMVlwqOh7dRCsIHZI21Y1Lw&#10;TR5Wy8HDAjPt7vxJ3T6UIoawz1CBCaHJpPSFIYt+7BriyF1cazFE2JZSt3iP4baW0yR5kRYrjg0G&#10;G3o1VFz3N6tgne+ezt2RvtL8Vn9stqeUzHan1OOwz+cgAvXhX/znftdxfjJ7ht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xHzxAAAAN0AAAAPAAAAAAAAAAAA&#10;AAAAAKECAABkcnMvZG93bnJldi54bWxQSwUGAAAAAAQABAD5AAAAkgMAAAAA&#10;" strokeweight="2mm"/>
            <v:line id="Line 1044" o:spid="_x0000_s1030" style="position:absolute;visibility:visible" from="3058,384" to="3059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a/ccUAAADdAAAADwAAAGRycy9kb3ducmV2LnhtbERPTWvCQBC9C/6HZYTedKNUY6OrlFZB&#10;xB5qVTwO2TEJzc6G7KrRX+8Khd7m8T5nOm9MKS5Uu8Kygn4vAkGcWl1wpmD3s+yOQTiPrLG0TApu&#10;5GA+a7emmGh75W+6bH0mQgi7BBXk3leJlC7NyaDr2Yo4cCdbG/QB1pnUNV5DuCnlIIpG0mDBoSHH&#10;ij5ySn+3Z6OgbD7Xw8UmftuP46/lbnA/HlJtlXrpNO8TEJ4a/y/+c690mB/Fr/D8Jpw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a/ccUAAADdAAAADwAAAAAAAAAA&#10;AAAAAAChAgAAZHJzL2Rvd25yZXYueG1sUEsFBgAAAAAEAAQA+QAAAJMDAAAAAA==&#10;" strokecolor="white" strokeweight="1.4mm"/>
            <v:line id="Line 1045" o:spid="_x0000_s1031" style="position:absolute;visibility:visible" from="3058,384" to="3059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GD8MAAADdAAAADwAAAGRycy9kb3ducmV2LnhtbERPTWsCMRC9C/6HMIXeNKtQK6tRtBBo&#10;D4vUWuhx2Iy7SzeTJYm69dcbQehtHu9zluvetuJMPjSOFUzGGQji0pmGKwWHLz2agwgR2WDrmBT8&#10;UYD1ajhYYm7chT/pvI+VSCEcclRQx9jlUoayJoth7DrixB2dtxgT9JU0Hi8p3LZymmUzabHh1FBj&#10;R281lb/7k1WgsfiYfuuNvv70p11ReV1seaLU81O/WYCI1Md/8cP9btL87PUF7t+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lhg/DAAAA3QAAAA8AAAAAAAAAAAAA&#10;AAAAoQIAAGRycy9kb3ducmV2LnhtbFBLBQYAAAAABAAEAPkAAACRAwAAAAA=&#10;" strokeweight="1.4mm">
              <v:stroke dashstyle="dash"/>
            </v:line>
          </v:group>
        </w:pict>
      </w:r>
      <w:r>
        <w:rPr>
          <w:noProof/>
        </w:rPr>
        <w:pict>
          <v:group id="グループ化 1068" o:spid="_x0000_s1032" style="position:absolute;margin-left:363.1pt;margin-top:48.05pt;width:.15pt;height:234.4pt;z-index:251696128" coordorigin="2905,384" coordsize="0,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">
            <v:line id="Line 1039" o:spid="_x0000_s1033" style="position:absolute;visibility:visible" from="2905,384" to="2906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6wxMQAAADdAAAADwAAAGRycy9kb3ducmV2LnhtbERPS2vCQBC+F/wPyxS8FN20B4nRVWJp&#10;QUQPvu7T7DQbmp1Ns2uM/94VCr3Nx/ec+bK3teio9ZVjBa/jBARx4XTFpYLT8XOUgvABWWPtmBTc&#10;yMNyMXiaY6bdlffUHUIpYgj7DBWYEJpMSl8YsujHriGO3LdrLYYI21LqFq8x3NbyLUkm0mLFscFg&#10;Q++Gip/DxSpY5duXr+5Ev2l+qXcfm3NKZrNVavjc5zMQgfrwL/5zr3Wcn0ym8Pg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DExAAAAN0AAAAPAAAAAAAAAAAA&#10;AAAAAKECAABkcnMvZG93bnJldi54bWxQSwUGAAAAAAQABAD5AAAAkgMAAAAA&#10;" strokeweight="2mm"/>
            <v:line id="Line 1040" o:spid="_x0000_s1034" style="position:absolute;visibility:visible" from="2905,384" to="2906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25csgAAADdAAAADwAAAGRycy9kb3ducmV2LnhtbESPQWvCQBCF74X+h2UK3upGwcamriKt&#10;QpF6qFXpcciOSTA7G7KrRn+9cyj0NsN78943k1nnanWmNlSeDQz6CSji3NuKCwPbn+XzGFSIyBZr&#10;z2TgSgFm08eHCWbWX/ibzptYKAnhkKGBMsYm0zrkJTkMfd8Qi3bwrcMoa1to2+JFwl2th0nyoh1W&#10;LA0lNvReUn7cnJyBuvtYjRZf6etunK6X2+Htd59bb0zvqZu/gYrUxX/z3/WnFfwkFX75RkbQ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125csgAAADdAAAADwAAAAAA&#10;AAAAAAAAAAChAgAAZHJzL2Rvd25yZXYueG1sUEsFBgAAAAAEAAQA+QAAAJYDAAAAAA==&#10;" strokecolor="white" strokeweight="1.4mm"/>
            <v:line id="Line 1041" o:spid="_x0000_s1035" style="position:absolute;visibility:visible" from="2905,384" to="2906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6ADMMAAADdAAAADwAAAGRycy9kb3ducmV2LnhtbERPTWsCMRC9C/6HMEJvml0PbdkaRYVA&#10;e1iK2kKPw2bcXdxMliTq6q9vCkJv83ifs1gNthMX8qF1rCCfZSCIK2darhV8HfT0FUSIyAY7x6Tg&#10;RgFWy/FogYVxV97RZR9rkUI4FKigibEvpAxVQxbDzPXEiTs6bzEm6GtpPF5TuO3kPMuepcWWU0OD&#10;PW0bqk77s1WgsfyYf+u1vv8M58+y9rrccK7U02RYv4GINMR/8cP9btL87CWH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egAzDAAAA3QAAAA8AAAAAAAAAAAAA&#10;AAAAoQIAAGRycy9kb3ducmV2LnhtbFBLBQYAAAAABAAEAPkAAACRAwAAAAA=&#10;" strokeweight="1.4mm">
              <v:stroke dashstyle="dash"/>
            </v:line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67" o:spid="_x0000_s1036" type="#_x0000_t202" style="position:absolute;margin-left:28.35pt;margin-top:47.2pt;width:77.9pt;height:9.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" filled="f" stroked="f">
            <v:textbox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ﾏﾝﾎｰﾙより１ｍ南</w:t>
                  </w:r>
                </w:p>
              </w:txbxContent>
            </v:textbox>
          </v:shape>
        </w:pict>
      </w:r>
      <w:r>
        <w:rPr>
          <w:noProof/>
        </w:rPr>
        <w:pict>
          <v:group id="グループ化 1064" o:spid="_x0000_s1037" style="position:absolute;margin-left:52.25pt;margin-top:58.45pt;width:12.4pt;height:31.1pt;z-index:251694080" coordorigin="418,468" coordsize="99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">
            <v:line id="Line 1035" o:spid="_x0000_s1038" style="position:absolute;flip:y;visibility:visible" from="418,468" to="5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tZncAAAADdAAAADwAAAGRycy9kb3ducmV2LnhtbERPS2vCQBC+F/wPywi91V0LFYmu4qMF&#10;r2qFHsfsmASzsyE7mvTfu4WCt/n4njNf9r5Wd2pjFdjCeGRAEefBVVxY+D5+vU1BRUF2WAcmC78U&#10;YbkYvMwxc6HjPd0PUqgUwjFDC6VIk2kd85I8xlFoiBN3Ca1HSbAttGuxS+G+1u/GTLTHilNDiQ1t&#10;Ssqvh5u3cNtN5dT9FFtZr0587qIhX39a+zrsVzNQQr08xf/unUvzzeQD/r5JJ+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bWZ3AAAAA3QAAAA8AAAAAAAAAAAAAAAAA&#10;oQIAAGRycy9kb3ducmV2LnhtbFBLBQYAAAAABAAEAPkAAACOAwAAAAA=&#10;" strokeweight=".4mm"/>
            <v:polyline id="Freeform 1036" o:spid="_x0000_s1039" style="position:absolute;visibility:visible;mso-wrap-style:square;v-text-anchor:top" points="418,649,678,22249,22018,6589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P0MAA&#10;AADdAAAADwAAAGRycy9kb3ducmV2LnhtbERPTYvCMBC9L/gfwgje1lSRqtUoIghe9qDueh6asSk2&#10;k9LEtv57syB4m8f7nPW2t5VoqfGlYwWTcQKCOHe65ELB7+XwvQDhA7LGyjEpeJKH7WbwtcZMu45P&#10;1J5DIWII+wwVmBDqTEqfG7Lox64mjtzNNRZDhE0hdYNdDLeVnCZJKi2WHBsM1rQ3lN/PD6uAZrrb&#10;Tw/zv2pOsyun7c9yabRSo2G/W4EI1IeP+O0+6jg/SVP4/ya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bP0MAAAADdAAAADwAAAAAAAAAAAAAAAACYAgAAZHJzL2Rvd25y&#10;ZXYueG1sUEsFBgAAAAAEAAQA9QAAAIUDAAAAAA==&#10;" filled="f" strokeweight=".4mm">
              <v:stroke joinstyle="miter"/>
              <v:path o:connecttype="custom" o:connectlocs="0,0;1,68;47,19" o:connectangles="0,0,0"/>
            </v:polyline>
          </v:group>
        </w:pict>
      </w:r>
      <w:r>
        <w:rPr>
          <w:noProof/>
        </w:rPr>
        <w:pict>
          <v:shape id="テキスト ボックス 1063" o:spid="_x0000_s1040" type="#_x0000_t202" style="position:absolute;margin-left:7.1pt;margin-top:230.45pt;width:9.7pt;height:38.8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" filled="f" stroked="f">
            <v:textbox style="layout-flow:vertical-ideographic;mso-next-textbox:#テキスト ボックス 1063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新しい橋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1062" o:spid="_x0000_s1041" style="position:absolute;margin-left:16.5pt;margin-top:94.8pt;width:14.55pt;height:15.8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" filled="f" strokeweight=".2mm"/>
        </w:pict>
      </w:r>
      <w:r>
        <w:rPr>
          <w:noProof/>
        </w:rPr>
        <w:pict>
          <v:shape id="フリーフォーム 1061" o:spid="_x0000_s1042" style="position:absolute;margin-left:511.65pt;margin-top:150.15pt;width:12.05pt;height:2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" path="m8894,16379v508,1502,,3576,-635,4363c6988,21099,6099,21600,6099,21600v,,1652,,1652,c7751,21600,8767,21099,8894,21099v381,,508,215,890,215c10419,21600,11181,21600,11181,21600v,,-381,-358,-381,-501c11308,21242,13214,21314,13849,21600v-254,-286,-1524,-858,-1524,-858c12325,20742,15501,21600,15501,21600v,,508,,508,c14485,21099,13087,20384,12325,19955v,-644,-509,-2146,-254,-3505c13214,16808,13595,17094,13595,16379v890,71,890,,1525,-429c15628,16093,16009,16379,16518,16093v762,-143,762,-644,762,-1002c18042,15163,18424,15377,19059,15091v889,-429,889,-786,889,-786c19948,13732,20838,13589,19567,13160v,-214,-127,-715,635,-715c20838,12374,20965,11801,20202,11801v-762,-500,-762,-500,-762,-858c19440,10514,19948,10872,20711,10800v381,-286,889,-930,,-1144c20838,9370,21092,9155,20838,8869v-254,-429,-1779,-429,-2414,-787c18805,7796,19059,7295,19059,7152v-635,-500,-890,-500,-1652,-500c17407,6366,17280,6223,17407,5936v635,-500,635,-858,-1398,-1001c16009,4935,16009,4935,16009,4577v,-286,509,-643,-381,-643c15120,3648,14485,3505,15120,3147v127,-143,127,-429,-635,-501c13849,2503,13849,2360,14485,2003v,-429,,-1002,-1398,-644c11816,1359,12325,1430,11816,787,11562,143,10800,,9656,143v-254,72,-1016,787,-889,930c8767,1430,8894,1931,8767,1574v-1016,,-2541,357,-1779,786c8132,2718,7751,3147,6988,3004,6099,2718,5209,3290,5845,3505v762,786,,786,-636,643c4574,3934,3939,4864,4447,5078v127,286,889,858,-762,1145c1016,6509,2287,7295,3939,7796v-127,,-127,572,-890,644c2287,8440,1779,8869,3049,9656v-889,,-1905,,-2033,500c1016,10371,1525,10872,1525,10943v,358,-1144,501,-1525,858c,11801,,12946,889,13160v636,,1398,,1779,215c2668,13732,2922,14090,2287,14305v-508,,-127,357,127,572c3049,14877,3812,15091,4447,14519v127,572,127,858,635,858c5336,15449,5718,15449,6607,15449v-127,644,-127,930,381,1001c7369,16450,8132,16450,8894,16379e" fillcolor="black" stroked="f" strokeweight=".1mm">
            <v:stroke joinstyle="bevel" endcap="round"/>
            <v:path o:connecttype="custom" o:connectlocs="63014,206087;58515,260984;43211,271780;54915,271780;63014,265476;69319,268181;79217,271780;76518,265476;98120,271780;87322,260984;109824,271780;113423,271780;87322,251082;85522,206981;96320,206087;107125,200689;117029,202489;122428,189881;135032,189881;141331,179991;138631,165584;143130,156588;143130,148485;137732,137689;146736,135890;146736,121496;147636,111593;130533,101691;135032,89989;123328,83698;123328,74689;113423,62094;113423,57590;110724,49499;107125,39597;102626,33293;102626,25203;92721,17099;83716,9902;68412,1799;62114,13501;62114,19805;49510,29694;49510,37798;41412,44101;36906,52192;31507,63893;26108,78300;27908,98092;21602,106196;21602,121496;7198,127787;10805,137689;0,148485;6299,165584;18903,168290;16203,179991;17103,187188;31507,182684;36006,193480;46810,194386;49510,206981;63014,206087" o:connectangles="0,0,0,0,0,0,0,0,0,0,0,0,0,0,0,0,0,0,0,0,0,0,0,0,0,0,0,0,0,0,0,0,0,0,0,0,0,0,0,0,0,0,0,0,0,0,0,0,0,0,0,0,0,0,0,0,0,0,0,0,0,0,0"/>
          </v:shape>
        </w:pict>
      </w:r>
      <w:r>
        <w:rPr>
          <w:noProof/>
        </w:rPr>
        <w:pict>
          <v:shape id="テキスト ボックス 1060" o:spid="_x0000_s1043" type="#_x0000_t202" style="position:absolute;margin-left:488.55pt;margin-top:168.25pt;width:16.25pt;height:8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" filled="f" stroked="f">
            <v:textbox style="mso-next-textbox:#テキスト ボックス 1060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3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6"/>
                      <w:szCs w:val="16"/>
                    </w:rPr>
                    <w:t>砂場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1059" o:spid="_x0000_s1044" style="position:absolute;margin-left:477.45pt;margin-top:163.9pt;width:38.9pt;height:15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" filled="f" strokeweight=".4mm"/>
        </w:pict>
      </w:r>
      <w:r>
        <w:rPr>
          <w:noProof/>
        </w:rPr>
        <w:pict>
          <v:oval id="円/楕円 1058" o:spid="_x0000_s1045" style="position:absolute;margin-left:488.25pt;margin-top:89.7pt;width:9.6pt;height:10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" fillcolor="black" strokeweight=".4mm"/>
        </w:pict>
      </w:r>
      <w:r>
        <w:rPr>
          <w:noProof/>
        </w:rPr>
        <w:pict>
          <v:shape id="フリーフォーム 1057" o:spid="_x0000_s1046" style="position:absolute;margin-left:476.35pt;margin-top:142.85pt;width:31.4pt;height:11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" path="m,9183v3316,4010,9800,5174,15944,-3751c15944,5432,13701,,13701,v,,7899,1293,7899,1293c21600,1293,21064,19272,21064,19272v,,-2194,-5691,-2194,-5691c12628,21600,4242,15909,,9183e" filled="f" strokeweight=".4mm">
            <v:stroke joinstyle="miter"/>
            <v:path o:connecttype="custom" o:connectlocs="0,63981;294359,37847;252948,0;398780,9009;388884,134275;348379,94624;0,63981" o:connectangles="0,0,0,0,0,0,0"/>
          </v:shape>
        </w:pict>
      </w:r>
      <w:r>
        <w:rPr>
          <w:noProof/>
        </w:rPr>
        <w:pict>
          <v:shape id="フリーフォーム 1056" o:spid="_x0000_s1047" style="position:absolute;margin-left:478.5pt;margin-top:100.05pt;width:33.8pt;height:2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" path="m21600,21600c19970,17324,14717,11205,6475,10173v,,91,4424,91,4424c6566,14597,,7593,,7593,,7593,6430,,6430,v,,,4423,,4423c14717,6045,19970,15260,21600,21600e" filled="f" strokeweight=".4mm">
            <v:stroke joinstyle="miter"/>
            <v:path o:connecttype="custom" o:connectlocs="429260,264160;128679,124412;130487,178516;0,92860;127784,0;127784,54092;429260,264160" o:connectangles="0,0,0,0,0,0,0"/>
          </v:shape>
        </w:pict>
      </w:r>
      <w:r>
        <w:rPr>
          <w:noProof/>
        </w:rPr>
        <w:pict>
          <v:group id="グループ化 1052" o:spid="_x0000_s1048" style="position:absolute;margin-left:488.2pt;margin-top:115.6pt;width:14.45pt;height:21.05pt;z-index:251684864" coordorigin="3906,925" coordsize="115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">
            <v:shape id="Freeform 1023" o:spid="_x0000_s1049" style="position:absolute;left:3907;top:1030;width:113;height:2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2UsQA&#10;AADdAAAADwAAAGRycy9kb3ducmV2LnhtbERPTWvCQBC9F/wPywje6q6RFImuIoLUKBS1PXgcstMk&#10;NDsbsluN/94VCr3N433OYtXbRlyp87VjDZOxAkFcOFNzqeHrc/s6A+EDssHGMWm4k4fVcvCywMy4&#10;G5/oeg6liCHsM9RQhdBmUvqiIot+7FriyH27zmKIsCul6fAWw20jE6XepMWaY0OFLW0qKn7Ov1aD&#10;Orwn6X6fpMf2Q/a7cpNf1nmu9WjYr+cgAvXhX/zn3pk4X6V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tlLEAAAA3QAAAA8AAAAAAAAAAAAAAAAAmAIAAGRycy9k&#10;b3ducmV2LnhtbFBLBQYAAAAABAAEAPUAAACJAwAAAAA=&#10;" path="m,21600c1200,9544,5782,,10800,v5018,,9600,9544,10800,21600e" filled="f" strokeweight="1mm">
              <v:stroke dashstyle="dash" joinstyle="bevel"/>
              <v:path o:connecttype="custom" o:connectlocs="0,24;56,0;113,24" o:connectangles="0,0,0"/>
            </v:shape>
            <v:shape id="Freeform 1024" o:spid="_x0000_s1050" style="position:absolute;left:3906;top:1054;width:115;height: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3ssYA&#10;AADdAAAADwAAAGRycy9kb3ducmV2LnhtbESP0WqDQBBF3wv5h2UCfWvWlqYE6yohpCFUGjDmAwZ3&#10;qlJ3VtyNmr/PFgp9m+Hee+ZOks2mEyMNrrWs4HkVgSCurG65VnApP542IJxH1thZJgU3cpCli4cE&#10;Y20nLmg8+1oECLsYFTTe97GUrmrIoFvZnjho33Yw6MM61FIPOAW46eRLFL1Jgy2HCw32tGuo+jlf&#10;TaAcik8qvkZ32E/l9prf8tM6z5V6XM7bdxCeZv9v/ksfdagfrV/h95swgk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3ssYAAADdAAAADwAAAAAAAAAAAAAAAACYAgAAZHJz&#10;L2Rvd25yZXYueG1sUEsFBgAAAAAEAAQA9QAAAIsDAAAAAA==&#10;" path="m21282,v106,1252,318,2817,318,4070c21600,13461,16729,21600,10800,21600,4871,21600,,13461,,4070,,2817,212,1252,318,e" filled="f" strokeweight="1mm">
              <v:stroke joinstyle="bevel"/>
              <v:path o:connecttype="custom" o:connectlocs="113,0;115,7;58,39;0,7;2,0" o:connectangles="0,0,0,0,0"/>
            </v:shape>
            <v:polyline id="Freeform 1025" o:spid="_x0000_s1051" style="position:absolute;visibility:visible;mso-wrap-style:square;v-text-anchor:top" points="25507,22525,14707,925,3907,2252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e+cMA&#10;AADdAAAADwAAAGRycy9kb3ducmV2LnhtbERPS2sCMRC+C/6HMIK3mrX4KFuj2JaC1ItavU834+7i&#10;ZrJu0jX11xuh4G0+vufMFsFUoqXGlZYVDAcJCOLM6pJzBfvvz6cXEM4ja6wsk4I/crCYdzszTLW9&#10;8Jbanc9FDGGXooLC+zqV0mUFGXQDWxNH7mgbgz7CJpe6wUsMN5V8TpKJNFhybCiwpveCstPu1yiQ&#10;01E4m/M1fB3qzUeYvK3a9Y9Vqt8Ly1cQnoJ/iP/dKx3nJ+Mx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e+cMAAADdAAAADwAAAAAAAAAAAAAAAACYAgAAZHJzL2Rv&#10;d25yZXYueG1sUEsFBgAAAAAEAAQA9QAAAIgDAAAAAA==&#10;" filled="f" strokeweight="1mm">
              <v:stroke endcap="round"/>
              <v:path o:connecttype="custom" o:connectlocs="113,129;56,0;0,129" o:connectangles="0,0,0"/>
            </v:polyline>
          </v:group>
        </w:pict>
      </w:r>
      <w:r>
        <w:rPr>
          <w:noProof/>
        </w:rPr>
        <w:pict>
          <v:shape id="テキスト ボックス 1050" o:spid="_x0000_s1052" type="#_x0000_t202" style="position:absolute;margin-left:171.05pt;margin-top:248.45pt;width:21.9pt;height:7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" filled="f" stroked="f">
            <v:textbox style="mso-next-textbox:#テキスト ボックス 1050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2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4"/>
                      <w:szCs w:val="14"/>
                    </w:rPr>
                    <w:t>トイレ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1049" o:spid="_x0000_s1053" style="position:absolute;margin-left:156.1pt;margin-top:240.8pt;width:14.45pt;height:15.4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" filled="f" strokeweight=".4mm"/>
        </w:pict>
      </w:r>
      <w:r>
        <w:rPr>
          <w:noProof/>
        </w:rPr>
        <w:pict>
          <v:shape id="フリーフォーム 1048" o:spid="_x0000_s1054" style="position:absolute;margin-left:194.15pt;margin-top:106.1pt;width:55.25pt;height:18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" path="m,10588l6599,r-83,5591l21600,6184r-111,10842l6516,16094r-111,5506l,10588e" filled="f" strokeweight=".4mm">
            <v:stroke joinstyle="miter"/>
            <v:path o:connecttype="custom" o:connectlocs="0,112368;214368,0;211672,59336;701675,65629;698069,180692;211672,170801;208066,229235;0,112368" o:connectangles="0,0,0,0,0,0,0,0"/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矢印 1047" o:spid="_x0000_s1055" type="#_x0000_t13" style="position:absolute;margin-left:184.8pt;margin-top:131.4pt;width:68.5pt;height:20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" adj="15120" filled="f" strokeweight=".4mm"/>
        </w:pict>
      </w:r>
      <w:r>
        <w:rPr>
          <w:noProof/>
        </w:rPr>
        <w:pict>
          <v:line id="直線コネクタ 1046" o:spid="_x0000_s1056" style="position:absolute;z-index:251678720;visibility:visible" from="247.2pt,33pt" to="271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" strokeweight=".4mm"/>
        </w:pict>
      </w:r>
      <w:r>
        <w:rPr>
          <w:noProof/>
        </w:rPr>
        <w:pict>
          <v:group id="グループ化 1043" o:spid="_x0000_s1057" style="position:absolute;margin-left:233.45pt;margin-top:33pt;width:13.75pt;height:57.5pt;z-index:251677696" coordorigin="1867,264" coordsize="1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">
            <v:line id="Line 1014" o:spid="_x0000_s1058" style="position:absolute;flip:y;visibility:visible" from="1880,264" to="1977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gZsAAAADdAAAADwAAAGRycy9kb3ducmV2LnhtbERPS2vCQBC+F/wPywje6q5FikRX8VHB&#10;a22FHsfsmASzsyE7mvjv3UKht/n4nrNY9b5Wd2pjFdjCZGxAEefBVVxY+P7av85ARUF2WAcmCw+K&#10;sFoOXhaYudDxJ92PUqgUwjFDC6VIk2kd85I8xnFoiBN3Ca1HSbAttGuxS+G+1m/GvGuPFaeGEhva&#10;lpRfjzdv4XaYyan7KXayWZ/43EVDvv6wdjTs13NQQr38i//cB5fmm+kUfr9JJ+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ioGbAAAAA3QAAAA8AAAAAAAAAAAAAAAAA&#10;oQIAAGRycy9kb3ducmV2LnhtbFBLBQYAAAAABAAEAPkAAACOAwAAAAA=&#10;" strokeweight=".4mm"/>
            <v:polyline id="Freeform 1015" o:spid="_x0000_s1059" style="position:absolute;visibility:visible;mso-wrap-style:square;v-text-anchor:top" points="1867,657,7206,22257,23467,4106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Nx8EA&#10;AADdAAAADwAAAGRycy9kb3ducmV2LnhtbERPS4vCMBC+C/sfwizsTVOlvqpRRBD24kHd9Tw0Y1Ns&#10;JqWJbfffbwTB23x8z1lve1uJlhpfOlYwHiUgiHOnSy4U/FwOwwUIH5A1Vo5JwR952G4+BmvMtOv4&#10;RO05FCKGsM9QgQmhzqT0uSGLfuRq4sjdXGMxRNgUUjfYxXBbyUmSzKTFkmODwZr2hvL7+WEVUKq7&#10;/eQw/63mlF551h6XS6OV+vrsdysQgfrwFr/c3zrOT9Ip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DcfBAAAA3QAAAA8AAAAAAAAAAAAAAAAAmAIAAGRycy9kb3du&#10;cmV2LnhtbFBLBQYAAAAABAAEAPUAAACGAwAAAAA=&#10;" filled="f" strokeweight=".4mm">
              <v:stroke joinstyle="miter"/>
              <v:path o:connecttype="custom" o:connectlocs="0,0;13,67;51,11" o:connectangles="0,0,0"/>
            </v:polyline>
          </v:group>
        </w:pict>
      </w:r>
      <w:r>
        <w:rPr>
          <w:noProof/>
        </w:rPr>
        <w:pict>
          <v:shape id="テキスト ボックス 1042" o:spid="_x0000_s1060" type="#_x0000_t202" style="position:absolute;margin-left:277.65pt;margin-top:26.2pt;width:68.05pt;height:35.6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" filled="f" stroked="f">
            <v:textbox style="mso-next-textbox:#テキスト ボックス 1042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ゴシック" w:eastAsia="ＭＳ 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練習用ポイント</w:t>
                  </w:r>
                </w:p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ゴシック" w:eastAsia="ＭＳ 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緑色有り</w:t>
                  </w:r>
                </w:p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ゴシック" w:eastAsia="ＭＳ 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Ａから</w:t>
                  </w:r>
                  <w:r>
                    <w:rPr>
                      <w:rFonts w:ascii="ＭＳ ゴシック" w:eastAsia="ＭＳ ゴシック" w:cs="ＭＳ ゴシック"/>
                      <w:color w:val="000000"/>
                      <w:kern w:val="0"/>
                      <w:sz w:val="19"/>
                      <w:szCs w:val="19"/>
                    </w:rPr>
                    <w:t>50</w:t>
                  </w:r>
                  <w:r>
                    <w:rPr>
                      <w:rFonts w:ascii="Times New Roman" w:eastAsia="ＭＳ ゴシック" w:hAnsi="Times New Roman"/>
                      <w:color w:val="000000"/>
                      <w:kern w:val="0"/>
                      <w:sz w:val="19"/>
                      <w:szCs w:val="19"/>
                    </w:rPr>
                    <w:t>m</w:t>
                  </w: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南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41" o:spid="_x0000_s1061" type="#_x0000_t202" style="position:absolute;margin-left:388.5pt;margin-top:65.2pt;width:58.25pt;height:22.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" filled="f" stroked="f">
            <v:textbox style="mso-next-textbox:#テキスト ボックス 1041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赤色ポイント</w:t>
                  </w:r>
                </w:p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有り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40" o:spid="_x0000_s1062" type="#_x0000_t202" style="position:absolute;margin-left:63.3pt;margin-top:92pt;width:58.25pt;height:22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" filled="f" stroked="f">
            <v:textbox style="mso-next-textbox:#テキスト ボックス 1040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赤色ポイント</w:t>
                  </w:r>
                </w:p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有り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39" o:spid="_x0000_s1063" type="#_x0000_t202" style="position:absolute;margin-left:460.9pt;margin-top:74.9pt;width:77.9pt;height: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" filled="f" stroked="f">
            <v:textbox style="mso-next-textbox:#テキスト ボックス 1039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赤色ポイント有り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1038" o:spid="_x0000_s1064" style="position:absolute;margin-left:228.1pt;margin-top:90.3pt;width:9.6pt;height:10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" filled="f" strokeweight=".4mm"/>
        </w:pict>
      </w:r>
      <w:r>
        <w:rPr>
          <w:noProof/>
        </w:rPr>
        <w:pict>
          <v:oval id="円/楕円 1037" o:spid="_x0000_s1065" style="position:absolute;margin-left:367.65pt;margin-top:95.8pt;width:9.55pt;height:10.4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" fillcolor="black" strokeweight=".4mm"/>
        </w:pict>
      </w:r>
      <w:r>
        <w:rPr>
          <w:noProof/>
        </w:rPr>
        <w:pict>
          <v:oval id="円/楕円 1036" o:spid="_x0000_s1066" style="position:absolute;margin-left:47.55pt;margin-top:90pt;width:9.55pt;height:10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" fillcolor="black" strokeweight=".4mm"/>
        </w:pict>
      </w:r>
      <w:r>
        <w:rPr>
          <w:noProof/>
        </w:rPr>
        <w:pict>
          <v:shape id="テキスト ボックス 1035" o:spid="_x0000_s1067" type="#_x0000_t202" style="position:absolute;margin-left:433.7pt;margin-top:7.1pt;width:38.85pt;height:9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" filled="f" stroked="f">
            <v:textbox style="mso-next-textbox:#テキスト ボックス 1035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５００ｍ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34" o:spid="_x0000_s1068" type="#_x0000_t202" style="position:absolute;margin-left:279.55pt;margin-top:7.1pt;width:38.85pt;height:9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" filled="f" stroked="f">
            <v:textbox style="mso-next-textbox:#テキスト ボックス 1034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５５０ｍ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33" o:spid="_x0000_s1069" type="#_x0000_t202" style="position:absolute;margin-left:116.1pt;margin-top:7.1pt;width:38.8pt;height:9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" filled="f" stroked="f">
            <v:textbox style="mso-next-textbox:#テキスト ボックス 1033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４５０ｍ</w:t>
                  </w:r>
                </w:p>
              </w:txbxContent>
            </v:textbox>
          </v:shape>
        </w:pict>
      </w:r>
      <w:r>
        <w:rPr>
          <w:noProof/>
        </w:rPr>
        <w:pict>
          <v:group id="グループ化 1029" o:spid="_x0000_s1070" style="position:absolute;margin-left:374.95pt;margin-top:14.4pt;width:118.75pt;height:6.45pt;z-index:251666432" coordorigin="3000,115" coordsize="95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">
            <v:line id="Line 1000" o:spid="_x0000_s1071" style="position:absolute;visibility:visible" from="3000,141" to="3950,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Q1sgAAADdAAAADwAAAGRycy9kb3ducmV2LnhtbESPQU/CQBCF7yb+h82YcDGyBY1iYSEg&#10;MWmiHkQOchu6Q7ehO9t0Vyj/3jmYeJvJe/PeN7NF7xt1oi7WgQ2Mhhko4jLYmisD26/XuwmomJAt&#10;NoHJwIUiLObXVzPMbTjzJ502qVISwjFHAy6lNtc6lo48xmFoiUU7hM5jkrWrtO3wLOG+0eMse9Qe&#10;a5YGhy29OCqPmx9vYP3t7N6989vtw+6juKz6Yv38VBgzuOmXU1CJ+vRv/rsurOBn98Iv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4iQ1sgAAADdAAAADwAAAAAA&#10;AAAAAAAAAAChAgAAZHJzL2Rvd25yZXYueG1sUEsFBgAAAAAEAAQA+QAAAJYDAAAAAA==&#10;" strokeweight=".4mm"/>
            <v:polyline id="Freeform 1001" o:spid="_x0000_s1072" style="position:absolute;visibility:visible;mso-wrap-style:square;v-text-anchor:top" points="3881,21715,25481,11034,3881,1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4ucIA&#10;AADdAAAADwAAAGRycy9kb3ducmV2LnhtbERPPWvDMBDdC/0P4grdGjlusBM3SiiGQJcMcdLOh3Wx&#10;TK2TsVTb/fdRoZDtHu/ztvvZdmKkwbeOFSwXCQji2umWGwWX8+FlDcIHZI2dY1LwSx72u8eHLRba&#10;TXyisQqNiCHsC1RgQugLKX1tyKJfuJ44clc3WAwRDo3UA04x3HYyTZJMWmw5NhjsqTRUf1c/VgGt&#10;9FSmh/yzy2n1xdl43GyMVur5aX5/AxFoDnfxv/tDx/nJ6xL+vo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Hi5wgAAAN0AAAAPAAAAAAAAAAAAAAAAAJgCAABkcnMvZG93&#10;bnJldi54bWxQSwUGAAAAAAQABAD1AAAAhwMAAAAA&#10;" filled="f" strokeweight=".4mm">
              <v:stroke joinstyle="miter"/>
              <v:path o:connecttype="custom" o:connectlocs="0,52;69,26;0,0" o:connectangles="0,0,0"/>
            </v:polyline>
            <v:polyline id="Freeform 1002" o:spid="_x0000_s1073" style="position:absolute;visibility:visible;mso-wrap-style:square;v-text-anchor:top" points="24600,115,3000,11034,24600,217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mzsIA&#10;AADdAAAADwAAAGRycy9kb3ducmV2LnhtbERPTWvCQBC9F/oflin01uw2FVNTVymC4MWD2vY8ZKfZ&#10;0OxsyG6T+O9dQfA2j/c5y/XkWjFQHxrPGl4zBYK48qbhWsPXafvyDiJEZIOtZ9JwpgDr1ePDEkvj&#10;Rz7QcIy1SCEcStRgY+xKKUNlyWHIfEecuF/fO4wJ9rU0PY4p3LUyV2ouHTacGix2tLFU/R3/nQaa&#10;mXGTb4vvtqDZD8+H/WJhjdbPT9PnB4hIU7yLb+6dSfPVWw7Xb9IJ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ubOwgAAAN0AAAAPAAAAAAAAAAAAAAAAAJgCAABkcnMvZG93&#10;bnJldi54bWxQSwUGAAAAAAQABAD1AAAAhwMAAAAA&#10;" filled="f" strokeweight=".4mm">
              <v:stroke joinstyle="miter"/>
              <v:path o:connecttype="custom" o:connectlocs="57,0;0,26;57,52" o:connectangles="0,0,0"/>
            </v:polyline>
          </v:group>
        </w:pict>
      </w:r>
      <w:r>
        <w:rPr>
          <w:noProof/>
        </w:rPr>
        <w:pict>
          <v:group id="グループ化 1025" o:spid="_x0000_s1074" style="position:absolute;margin-left:213.45pt;margin-top:14.4pt;width:161.5pt;height:6.45pt;z-index:251665408" coordorigin="1708,115" coordsize="129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">
            <v:line id="Line 996" o:spid="_x0000_s1075" style="position:absolute;visibility:visible" from="1708,141" to="3000,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75MUAAADdAAAADwAAAGRycy9kb3ducmV2LnhtbERPTWvCQBC9F/oflin0UnSjiNXUVWpF&#10;CKiHRg/2Ns1Os6HZ2ZBdNf57Vyj0No/3ObNFZ2txptZXjhUM+gkI4sLpiksFh/26NwHhA7LG2jEp&#10;uJKHxfzxYYapdhf+pHMeShFD2KeowITQpFL6wpBF33cNceR+XGsxRNiWUrd4ieG2lsMkGUuLFccG&#10;gw19GCp+85NVsDoa/W22vHkZfe2y67LLVtPXTKnnp+79DUSgLvyL/9yZjvOT4Rju38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Q75MUAAADdAAAADwAAAAAAAAAA&#10;AAAAAAChAgAAZHJzL2Rvd25yZXYueG1sUEsFBgAAAAAEAAQA+QAAAJMDAAAAAA==&#10;" strokeweight=".4mm"/>
            <v:polyline id="Freeform 997" o:spid="_x0000_s1076" style="position:absolute;visibility:visible;mso-wrap-style:square;v-text-anchor:top" points="2932,21715,24532,11034,2932,1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Ti8IA&#10;AADdAAAADwAAAGRycy9kb3ducmV2LnhtbERPS2uDQBC+F/Iflgnk1qwV0cZmE0JAyKWH2sd5cKeu&#10;1J0Vd6Pm32cLhd7m43vO/rjYXkw0+s6xgqdtAoK4cbrjVsHHe/X4DMIHZI29Y1JwIw/Hw+phj6V2&#10;M7/RVIdWxBD2JSowIQyllL4xZNFv3UAcuW83WgwRjq3UI84x3PYyTZJcWuw4Nhgc6Gyo+amvVgFl&#10;ej6nVfHZF5R9cT697nZGK7VZL6cXEIGW8C/+c190nJ+kBfx+E0+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NOLwgAAAN0AAAAPAAAAAAAAAAAAAAAAAJgCAABkcnMvZG93&#10;bnJldi54bWxQSwUGAAAAAAQABAD1AAAAhwMAAAAA&#10;" filled="f" strokeweight=".4mm">
              <v:stroke joinstyle="miter"/>
              <v:path o:connecttype="custom" o:connectlocs="0,52;68,26;0,0" o:connectangles="0,0,0"/>
            </v:polyline>
            <v:polyline id="Freeform 998" o:spid="_x0000_s1077" style="position:absolute;visibility:visible;mso-wrap-style:square;v-text-anchor:top" points="23308,115,1708,11034,23308,217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H+cQA&#10;AADdAAAADwAAAGRycy9kb3ducmV2LnhtbESPQWvCQBCF74X+h2WE3urGIFqjqxRB8NKD1noesmM2&#10;mJ0N2TVJ/33nIPQ2w3vz3jeb3egb1VMX68AGZtMMFHEZbM2Vgcv34f0DVEzIFpvAZOCXIuy2ry8b&#10;LGwY+ET9OVVKQjgWaMCl1BZax9KRxzgNLbFot9B5TLJ2lbYdDhLuG51n2UJ7rFkaHLa0d1Tezw9v&#10;gOZ22OeH5U+zpPmVF/3XauWsMW+T8XMNKtGY/s3P66MV/CwXXPlGR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R/nEAAAA3QAAAA8AAAAAAAAAAAAAAAAAmAIAAGRycy9k&#10;b3ducmV2LnhtbFBLBQYAAAAABAAEAPUAAACJAwAAAAA=&#10;" filled="f" strokeweight=".4mm">
              <v:stroke joinstyle="miter"/>
              <v:path o:connecttype="custom" o:connectlocs="57,0;0,26;57,52" o:connectangles="0,0,0"/>
            </v:polyline>
          </v:group>
        </w:pict>
      </w:r>
      <w:r>
        <w:rPr>
          <w:noProof/>
        </w:rPr>
        <w:pict>
          <v:group id="グループ化 1021" o:spid="_x0000_s1078" style="position:absolute;margin-left:52.3pt;margin-top:14.4pt;width:161.15pt;height:6.45pt;z-index:251664384" coordorigin="418,115" coordsize="12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">
            <v:line id="Line 992" o:spid="_x0000_s1079" style="position:absolute;visibility:visible" from="418,141" to="1708,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8958UAAADdAAAADwAAAGRycy9kb3ducmV2LnhtbERPTWvCQBC9C/0PywheSt00iLapq1RF&#10;CKiH2h7a2zQ7ZkOzsyG7avz3rlDwNo/3OdN5Z2txotZXjhU8DxMQxIXTFZcKvj7XTy8gfEDWWDsm&#10;BRfyMJ899KaYaXfmDzrtQyliCPsMFZgQmkxKXxiy6IeuIY7cwbUWQ4RtKXWL5xhua5kmyVharDg2&#10;GGxoaaj42x+tgtW30b9my5vH0c8uvyy6fPU6yZUa9Lv3NxCBunAX/7tzHecnaQq3b+IJ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8958UAAADdAAAADwAAAAAAAAAA&#10;AAAAAAChAgAAZHJzL2Rvd25yZXYueG1sUEsFBgAAAAAEAAQA+QAAAJMDAAAAAA==&#10;" strokeweight=".4mm"/>
            <v:polyline id="Freeform 993" o:spid="_x0000_s1080" style="position:absolute;visibility:visible;mso-wrap-style:square;v-text-anchor:top" points="22018,115,418,11034,22018,217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ViMIA&#10;AADdAAAADwAAAGRycy9kb3ducmV2LnhtbERPTWvCQBC9F/oflin01uw2FVNTVymC4MWD2vY8ZKfZ&#10;0OxsyG6T+O9dQfA2j/c5y/XkWjFQHxrPGl4zBYK48qbhWsPXafvyDiJEZIOtZ9JwpgDr1ePDEkvj&#10;Rz7QcIy1SCEcStRgY+xKKUNlyWHIfEecuF/fO4wJ9rU0PY4p3LUyV2ouHTacGix2tLFU/R3/nQaa&#10;mXGTb4vvtqDZD8+H/WJhjdbPT9PnB4hIU7yLb+6dSfNV/gbXb9IJ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9WIwgAAAN0AAAAPAAAAAAAAAAAAAAAAAJgCAABkcnMvZG93&#10;bnJldi54bWxQSwUGAAAAAAQABAD1AAAAhwMAAAAA&#10;" filled="f" strokeweight=".4mm">
              <v:stroke joinstyle="miter"/>
              <v:path o:connecttype="custom" o:connectlocs="58,0;0,26;58,52" o:connectangles="0,0,0"/>
            </v:polyline>
            <v:polyline id="Freeform 994" o:spid="_x0000_s1081" style="position:absolute;visibility:visible;mso-wrap-style:square;v-text-anchor:top" points="1640,21715,23240,11034,1640,115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N/MIA&#10;AADdAAAADwAAAGRycy9kb3ducmV2LnhtbERPTWuDQBC9B/oflin0FteKxGqzCSUQ6CWH2KTnwZ26&#10;UndW3K3af98NBHqbx/uc7X6xvZho9J1jBc9JCoK4cbrjVsHl47h+AeEDssbeMSn4JQ/73cNqi5V2&#10;M59pqkMrYgj7ChWYEIZKSt8YsugTNxBH7suNFkOEYyv1iHMMt73M0nQjLXYcGwwOdDDUfNc/VgHl&#10;ej5kx+LaF5R/8mY6laXRSj09Lm+vIAIt4V98d7/rOD/Ncrh9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k38wgAAAN0AAAAPAAAAAAAAAAAAAAAAAJgCAABkcnMvZG93&#10;bnJldi54bWxQSwUGAAAAAAQABAD1AAAAhwMAAAAA&#10;" filled="f" strokeweight=".4mm">
              <v:stroke joinstyle="miter"/>
              <v:path o:connecttype="custom" o:connectlocs="0,52;68,26;0,0" o:connectangles="0,0,0"/>
            </v:polyline>
          </v:group>
        </w:pict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ひし形 1020" o:spid="_x0000_s1082" type="#_x0000_t4" style="position:absolute;margin-left:201.7pt;margin-top:17.65pt;width:23.95pt;height:25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" filled="f" strokeweight=".4mm">
            <v:textbox style="mso-next-textbox:#ひし形 1020" inset=".5mm,.5mm,.5mm,.5mm">
              <w:txbxContent>
                <w:p w:rsidR="005E0E9A" w:rsidRPr="00811041" w:rsidRDefault="005E0E9A">
                  <w:pPr>
                    <w:autoSpaceDE w:val="0"/>
                    <w:autoSpaceDN w:val="0"/>
                    <w:adjustRightInd w:val="0"/>
                    <w:spacing w:line="201" w:lineRule="exact"/>
                    <w:jc w:val="left"/>
                    <w:rPr>
                      <w:rFonts w:ascii="ＭＳ Ｐゴシック" w:eastAsia="ＭＳ Ｐゴシック"/>
                      <w:kern w:val="0"/>
                      <w:sz w:val="22"/>
                    </w:rPr>
                  </w:pPr>
                  <w:r w:rsidRPr="00811041"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22"/>
                    </w:rPr>
                    <w:t>Ａ</w:t>
                  </w:r>
                </w:p>
              </w:txbxContent>
            </v:textbox>
          </v:shape>
        </w:pict>
      </w:r>
      <w:r>
        <w:rPr>
          <w:noProof/>
        </w:rPr>
        <w:pict>
          <v:shape id="ひし形 1019" o:spid="_x0000_s1083" type="#_x0000_t4" style="position:absolute;margin-left:480.95pt;margin-top:16.65pt;width:24.1pt;height:2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" filled="f" strokeweight=".4mm">
            <v:textbox style="mso-next-textbox:#ひし形 1019" inset=".5mm,.5mm,.5mm,.5mm">
              <w:txbxContent>
                <w:p w:rsidR="005E0E9A" w:rsidRPr="00811041" w:rsidRDefault="005E0E9A">
                  <w:pPr>
                    <w:autoSpaceDE w:val="0"/>
                    <w:autoSpaceDN w:val="0"/>
                    <w:adjustRightInd w:val="0"/>
                    <w:spacing w:line="201" w:lineRule="exact"/>
                    <w:jc w:val="left"/>
                    <w:rPr>
                      <w:rFonts w:ascii="ＭＳ Ｐゴシック" w:eastAsia="ＭＳ Ｐゴシック"/>
                      <w:kern w:val="0"/>
                      <w:sz w:val="22"/>
                    </w:rPr>
                  </w:pPr>
                  <w:r w:rsidRPr="00811041"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22"/>
                    </w:rPr>
                    <w:t>Ｃ</w:t>
                  </w:r>
                </w:p>
              </w:txbxContent>
            </v:textbox>
          </v:shape>
        </w:pict>
      </w:r>
      <w:r>
        <w:rPr>
          <w:noProof/>
        </w:rPr>
        <w:pict>
          <v:shape id="ひし形 1018" o:spid="_x0000_s1084" type="#_x0000_t4" style="position:absolute;margin-left:362.75pt;margin-top:17.65pt;width:24.2pt;height:25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" filled="f" strokeweight=".4mm">
            <v:textbox style="mso-next-textbox:#ひし形 1018" inset=".5mm,.5mm,.5mm,.5mm">
              <w:txbxContent>
                <w:p w:rsidR="005E0E9A" w:rsidRPr="00811041" w:rsidRDefault="005E0E9A">
                  <w:pPr>
                    <w:autoSpaceDE w:val="0"/>
                    <w:autoSpaceDN w:val="0"/>
                    <w:adjustRightInd w:val="0"/>
                    <w:spacing w:line="201" w:lineRule="exact"/>
                    <w:jc w:val="left"/>
                    <w:rPr>
                      <w:rFonts w:ascii="ＭＳ Ｐゴシック" w:eastAsia="ＭＳ Ｐゴシック"/>
                      <w:kern w:val="0"/>
                      <w:sz w:val="22"/>
                    </w:rPr>
                  </w:pPr>
                  <w:r w:rsidRPr="00811041"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22"/>
                    </w:rPr>
                    <w:t>Ｂ</w:t>
                  </w:r>
                </w:p>
              </w:txbxContent>
            </v:textbox>
          </v:shape>
        </w:pict>
      </w:r>
      <w:r>
        <w:rPr>
          <w:noProof/>
        </w:rPr>
        <w:pict>
          <v:shape id="ひし形 1017" o:spid="_x0000_s1085" type="#_x0000_t4" style="position:absolute;margin-left:40.25pt;margin-top:17.65pt;width:24.1pt;height:25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" filled="f" strokeweight=".4mm">
            <v:textbox style="mso-next-textbox:#ひし形 1017" inset=".5mm,.5mm,.5mm,.5mm">
              <w:txbxContent>
                <w:p w:rsidR="005E0E9A" w:rsidRPr="00811041" w:rsidRDefault="005E0E9A">
                  <w:pPr>
                    <w:autoSpaceDE w:val="0"/>
                    <w:autoSpaceDN w:val="0"/>
                    <w:adjustRightInd w:val="0"/>
                    <w:spacing w:line="201" w:lineRule="exact"/>
                    <w:jc w:val="left"/>
                    <w:rPr>
                      <w:rFonts w:ascii="ＭＳ Ｐゴシック" w:eastAsia="ＭＳ Ｐゴシック"/>
                      <w:kern w:val="0"/>
                      <w:sz w:val="22"/>
                    </w:rPr>
                  </w:pPr>
                  <w:r w:rsidRPr="00811041"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22"/>
                    </w:rPr>
                    <w:t>Ｄ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16" o:spid="_x0000_s1086" style="position:absolute;z-index:251659264;visibility:visible" from="179.95pt,126.85pt" to="247.2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" strokeweight=".8mm">
            <v:stroke dashstyle="dash"/>
          </v:line>
        </w:pict>
      </w:r>
      <w:r>
        <w:rPr>
          <w:noProof/>
        </w:rPr>
        <w:pict>
          <v:shape id="フリーフォーム 1015" o:spid="_x0000_s1087" style="position:absolute;margin-left:35.7pt;margin-top:141.75pt;width:29.65pt;height:2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" path="m,c1809,4562,7493,10622,15296,10051v,,-465,-4633,-465,-4633c14831,5418,21600,12119,21600,12119v,,-5116,9481,-5116,9481c16484,21600,15967,16681,15967,16681,8268,16253,2325,6986,,e" filled="f" strokeweight=".4mm">
            <v:stroke joinstyle="miter"/>
            <v:path o:connecttype="custom" o:connectlocs="0,0;266657,126761;258550,68331;376555,152842;287367,272415;278354,210378;0,0" o:connectangles="0,0,0,0,0,0,0"/>
          </v:shape>
        </w:pict>
      </w:r>
      <w:r>
        <w:rPr>
          <w:noProof/>
        </w:rPr>
        <w:pict>
          <v:shape id="フリーフォーム 1014" o:spid="_x0000_s1088" style="position:absolute;margin-left:30.95pt;margin-top:103.7pt;width:28.15pt;height:2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" path="m21600,1075c18553,967,11970,4890,5767,14669v,,2068,1934,2068,1934c7835,16603,,21600,,21600v,,1088,-11606,1088,-11606c1088,9994,3101,11982,3101,11982,9467,2472,17519,,21600,1075e" filled="f" strokeweight=".4mm">
            <v:stroke joinstyle="miter"/>
            <v:path o:connecttype="custom" o:connectlocs="357505,17982;95451,245376;129678,277727;0,361315;18008,167175;51325,200429;357505,17982" o:connectangles="0,0,0,0,0,0,0"/>
          </v:shape>
        </w:pict>
      </w:r>
      <w:r>
        <w:rPr>
          <w:noProof/>
        </w:rPr>
        <w:pict>
          <v:line id="直線コネクタ 1013" o:spid="_x0000_s1089" style="position:absolute;z-index:251656192;visibility:visible" from="215.95pt,130.8pt" to="216.0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" strokeweight=".8mm">
            <v:stroke dashstyle="1 1"/>
          </v:line>
        </w:pict>
      </w:r>
      <w:r>
        <w:rPr>
          <w:noProof/>
        </w:rPr>
        <w:pict>
          <v:shape id="フリーフォーム 1012" o:spid="_x0000_s1090" style="position:absolute;margin-left:205.1pt;margin-top:58.8pt;width:14.85pt;height:47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" path="m9257,16460v412,1529,-206,3416,-926,4197c7097,21014,6069,21600,6069,21600v,,1851,-65,1851,-65c7920,21535,8640,21014,9051,21014v206,,515,456,823,456c10286,21535,11211,21600,11211,21600v,,-617,-358,-720,-586c11520,21242,13166,21470,13783,21600v-103,-130,-1646,-943,-1646,-943c12137,20657,15531,21600,15531,21600v,,618,,618,c14400,21014,13063,20461,12549,19876v-412,-521,-720,-1952,-412,-3286c13166,16786,13680,17111,13474,16330v823,228,926,130,1543,-325c15531,16200,15737,16428,16560,16200v617,-195,617,-618,617,-1073c17794,15289,18309,15322,18823,15127v926,-423,926,-716,926,-1009c19749,13825,20469,13598,19646,13175v,-293,-206,-521,411,-651c20469,12361,20983,11939,20057,11646v-617,-228,-617,-358,-617,-618c19440,10670,19749,10800,20366,10702v720,-32,1234,-715,103,-943c20469,9434,21086,9304,20469,8978v-309,-455,-1543,-455,-2160,-813c18823,7775,19131,7352,18823,7124v-412,-358,-617,-358,-1234,-423c17589,6506,17177,6311,17589,5953v205,-358,205,-846,-1440,-943c15943,4880,15737,4880,15943,4652v206,-358,411,-488,-412,-748c14914,3708,14400,3578,14914,3220v412,-195,412,-390,-514,-520c13783,2570,14091,2570,14400,2180v,-358,,-976,-1337,-944c12034,1334,12137,1561,12034,813,11829,163,10491,,9874,163,9566,293,8331,976,8640,1236v411,325,617,716,-309,586c7920,1822,6377,1952,7097,2342v926,586,823,878,-103,716c5863,2830,5554,3351,5863,3578v926,651,,716,-309,651c4526,4034,4217,4717,4423,5107v411,391,1131,846,-514,1139c1029,6636,2366,7514,4217,7775v-103,292,-308,585,-720,650c2366,8523,2057,8978,3189,9564v-926,32,-1749,325,-2058,618c1131,10475,1749,10800,1543,11028v,390,-1132,553,-1234,683c,11939,103,13012,720,13175v1029,227,1543,97,2057,227c2777,13890,2880,13955,2366,14118v-206,130,-103,586,308,748c3189,14931,3909,14996,4423,14639v103,553,411,683,720,845c5554,15712,5760,15712,6789,15712v-103,293,-103,618,308,846c7714,16753,8023,16688,9257,16460e" fillcolor="black" stroked="f" strokeweight=".1mm">
            <v:stroke joinstyle="bevel" endcap="round"/>
            <v:path o:connecttype="custom" o:connectlocs="80825,455344;72740,571448;52990,597535;69152,595737;79027,581324;86212,593939;97886,597535;91600,581324;120343,597535;105971,571448;135605,597535;141001,597535;109568,549843;105971,458940;117645,451748;131117,442757;144590,448151;149977,418468;164348,418468;172433,390556;171534,364469;175123,346460;175123,322171;169736,305075;177821,296056;178720,269970;178720,248364;159860,225874;164348,197076;153574,185374;153574,164682;141001,138595;139202,128691;135605,107999;130218,89077;125730,74692;125730,60307;114056,34192;105072,22491;86212,4509;75438,34192;72740,50403;61966,64788;61066,84595;51191,98981;48493,116990;38618,141278;34130,172787;36820,215085;30533,233066;27844,264575;9875,281671;13472,305075;2698,323969;6286,364469;24247,370748;20658,390556;23347,411248;38618,404968;44905,428344;59276,434651;61966,458055;80825,455344" o:connectangles="0,0,0,0,0,0,0,0,0,0,0,0,0,0,0,0,0,0,0,0,0,0,0,0,0,0,0,0,0,0,0,0,0,0,0,0,0,0,0,0,0,0,0,0,0,0,0,0,0,0,0,0,0,0,0,0,0,0,0,0,0,0,0"/>
          </v:shape>
        </w:pict>
      </w:r>
      <w:r>
        <w:rPr>
          <w:noProof/>
        </w:rPr>
        <w:pict>
          <v:line id="直線コネクタ 1011" o:spid="_x0000_s1091" style="position:absolute;z-index:251654144;visibility:visible" from="362.75pt,90.5pt" to="382.0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" strokeweight=".2mm"/>
        </w:pict>
      </w:r>
      <w:r>
        <w:rPr>
          <w:noProof/>
        </w:rPr>
        <w:pict>
          <v:line id="直線コネクタ 1010" o:spid="_x0000_s1092" style="position:absolute;z-index:251653120;visibility:visible" from="362.75pt,184.2pt" to="382.0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" strokeweight=".2mm"/>
        </w:pict>
      </w:r>
      <w:r>
        <w:rPr>
          <w:noProof/>
        </w:rPr>
        <w:pict>
          <v:line id="直線コネクタ 1009" o:spid="_x0000_s1093" style="position:absolute;z-index:251652096;visibility:visible" from="362.75pt,199.75pt" to="382.0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" strokeweight=".2mm"/>
        </w:pict>
      </w:r>
      <w:r>
        <w:rPr>
          <w:noProof/>
        </w:rPr>
        <w:pict>
          <v:line id="直線コネクタ 1008" o:spid="_x0000_s1094" style="position:absolute;z-index:251651072;visibility:visible" from="362.75pt,220.6pt" to="382.0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" strokeweight=".2mm"/>
        </w:pict>
      </w:r>
      <w:r>
        <w:rPr>
          <w:noProof/>
        </w:rPr>
        <w:pict>
          <v:shape id="テキスト ボックス 1007" o:spid="_x0000_s1095" type="#_x0000_t202" style="position:absolute;margin-left:127.2pt;margin-top:244.65pt;width:9.7pt;height:2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" filled="f" stroked="f">
            <v:textbox style="layout-flow:vertical-ideographic;mso-next-textbox:#テキスト ボックス 1007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名神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06" o:spid="_x0000_s1096" style="position:absolute;z-index:251649024;visibility:visible" from="146.2pt,220.6pt" to="252.1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" strokeweight=".2mm"/>
        </w:pict>
      </w:r>
      <w:r>
        <w:rPr>
          <w:noProof/>
        </w:rPr>
        <w:pict>
          <v:line id="直線コネクタ 1005" o:spid="_x0000_s1097" style="position:absolute;z-index:251648000;visibility:visible" from="146.2pt,199.75pt" to="252.1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" strokeweight=".2mm"/>
        </w:pict>
      </w:r>
      <w:r>
        <w:rPr>
          <w:noProof/>
        </w:rPr>
        <w:pict>
          <v:line id="直線コネクタ 1004" o:spid="_x0000_s1098" style="position:absolute;z-index:251646976;visibility:visible" from="146.2pt,184.2pt" to="252.1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" strokeweight=".2mm"/>
        </w:pict>
      </w:r>
      <w:r>
        <w:rPr>
          <w:noProof/>
        </w:rPr>
        <w:pict>
          <v:line id="直線コネクタ 1003" o:spid="_x0000_s1099" style="position:absolute;z-index:251645952;visibility:visible" from="146.2pt,90.5pt" to="252.1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" strokeweight=".2mm"/>
        </w:pict>
      </w:r>
      <w:r>
        <w:rPr>
          <w:noProof/>
        </w:rPr>
        <w:pict>
          <v:line id="直線コネクタ 1002" o:spid="_x0000_s1100" style="position:absolute;z-index:251644928;visibility:visible" from="165.45pt,236.35pt" to="179.9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" strokeweight="1mm"/>
        </w:pict>
      </w:r>
      <w:r>
        <w:rPr>
          <w:noProof/>
        </w:rPr>
        <w:pict>
          <v:line id="直線コネクタ 1001" o:spid="_x0000_s1101" style="position:absolute;z-index:251643904;visibility:visible" from="165.45pt,106.1pt" to="165.6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" strokeweight="1mm"/>
        </w:pict>
      </w:r>
      <w:r>
        <w:rPr>
          <w:noProof/>
        </w:rPr>
        <w:pict>
          <v:line id="直線コネクタ 1000" o:spid="_x0000_s1102" style="position:absolute;z-index:251642880;visibility:visible" from="165.45pt,106.1pt" to="179.9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" strokeweight="1mm"/>
        </w:pict>
      </w:r>
      <w:r>
        <w:rPr>
          <w:noProof/>
        </w:rPr>
        <w:pict>
          <v:line id="直線コネクタ 999" o:spid="_x0000_s1103" style="position:absolute;z-index:251641856;visibility:visible" from="146.2pt,43.6pt" to="146.3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" strokeweight="1mm"/>
        </w:pict>
      </w:r>
      <w:r>
        <w:rPr>
          <w:noProof/>
        </w:rPr>
        <w:pict>
          <v:line id="直線コネクタ 998" o:spid="_x0000_s1104" style="position:absolute;z-index:251640832;visibility:visible" from="122.1pt,43.6pt" to="122.2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" strokeweight="1mm"/>
        </w:pict>
      </w:r>
      <w:r>
        <w:rPr>
          <w:noProof/>
        </w:rPr>
        <w:pict>
          <v:group id="グループ化 994" o:spid="_x0000_s1105" style="position:absolute;margin-left:365.4pt;margin-top:127.35pt;width:14.45pt;height:20.9pt;z-index:251639808" coordorigin="2923,1019" coordsize="116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">
            <v:shape id="Freeform 965" o:spid="_x0000_s1106" style="position:absolute;left:2924;top:1123;width:114;height:2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9wMYA&#10;AADcAAAADwAAAGRycy9kb3ducmV2LnhtbESPQWvCQBSE7wX/w/KE3urGQEqNrhICUpNCadWDx0f2&#10;mQSzb0N2a9J/3y0Uehxm5htms5tMJ+40uNayguUiAkFcWd1yreB82j+9gHAeWWNnmRR8k4Pddvaw&#10;wVTbkT/pfvS1CBB2KSpovO9TKV3VkEG3sD1x8K52MOiDHGqpBxwD3HQyjqJnabDlsNBgT3lD1e34&#10;ZRREb69xUpZx8tG/y+lQ58UlKwqlHudTtgbhafL/4b/2QStYrR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29wMYAAADcAAAADwAAAAAAAAAAAAAAAACYAgAAZHJz&#10;L2Rvd25yZXYueG1sUEsFBgAAAAAEAAQA9QAAAIsDAAAAAA==&#10;" path="m,21600c972,9327,5616,,10800,v5184,,9828,9327,10800,21600e" filled="f" strokeweight="1mm">
              <v:stroke dashstyle="dash" joinstyle="bevel"/>
              <v:path o:connecttype="custom" o:connectlocs="0,24;57,0;114,24" o:connectangles="0,0,0"/>
            </v:shape>
            <v:shape id="Freeform 966" o:spid="_x0000_s1107" style="position:absolute;left:2923;top:1147;width:116;height: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cisMA&#10;AADcAAAADwAAAGRycy9kb3ducmV2LnhtbESP0YrCMBRE34X9h3AX9k1ThRWtRpFllcWiUPUDLs21&#10;LTY3pYlt/fuNIPg4zMwZZrnuTSVaalxpWcF4FIEgzqwuOVdwOW+HMxDOI2usLJOCBzlYrz4GS4y1&#10;7Til9uRzESDsYlRQeF/HUrqsIINuZGvi4F1tY9AH2eRSN9gFuKnkJIqm0mDJYaHAmn4Kym6nuwmU&#10;Xbqn9NC63W933tyTR3L8ThKlvj77zQKEp96/w6/2n1Ywn0/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RcisMAAADcAAAADwAAAAAAAAAAAAAAAACYAgAAZHJzL2Rv&#10;d25yZXYueG1sUEsFBgAAAAAEAAQA9QAAAIgDAAAAAA==&#10;" path="m21388,v106,953,212,2859,212,3812c21600,13341,16729,21600,10800,21600,4871,21600,,13341,,3812,,2859,106,953,212,e" filled="f" strokeweight="1mm">
              <v:stroke joinstyle="bevel"/>
              <v:path o:connecttype="custom" o:connectlocs="115,0;116,7;58,39;0,7;1,0" o:connectangles="0,0,0,0,0"/>
            </v:shape>
            <v:polyline id="Freeform 967" o:spid="_x0000_s1108" style="position:absolute;visibility:visible;mso-wrap-style:square;v-text-anchor:top" points="24524,22619,13833,1019,2924,22619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nfcYA&#10;AADcAAAADwAAAGRycy9kb3ducmV2LnhtbESPS2/CMBCE75X4D9YicSsOFeIRMIiCKqH20vK4L/GS&#10;RMTrELvB5dfjSpV6HM3MN5r5MphKtNS40rKCQT8BQZxZXXKu4LB/e56AcB5ZY2WZFPyQg+Wi8zTH&#10;VNsbf1G787mIEHYpKii8r1MpXVaQQde3NXH0zrYx6KNscqkbvEW4qeRLkoykwZLjQoE1rQvKLrtv&#10;o0COh+Fqrvfwfqw/N2H0um0/TlapXjesZiA8Bf8f/mtvtYLpdAy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AnfcYAAADcAAAADwAAAAAAAAAAAAAAAACYAgAAZHJz&#10;L2Rvd25yZXYueG1sUEsFBgAAAAAEAAQA9QAAAIsDAAAAAA==&#10;" filled="f" strokeweight="1mm">
              <v:stroke endcap="round"/>
              <v:path o:connecttype="custom" o:connectlocs="112,128;57,0;0,128" o:connectangles="0,0,0"/>
            </v:polyline>
          </v:group>
        </w:pict>
      </w:r>
      <w:r>
        <w:rPr>
          <w:noProof/>
        </w:rPr>
        <w:pict>
          <v:group id="グループ化 990" o:spid="_x0000_s1109" style="position:absolute;margin-left:45.05pt;margin-top:116.35pt;width:14.5pt;height:20.9pt;z-index:251638784" coordorigin="361,931" coordsize="115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">
            <v:shape id="Freeform 961" o:spid="_x0000_s1110" style="position:absolute;left:362;top:1035;width:113;height:2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7w8YA&#10;AADcAAAADwAAAGRycy9kb3ducmV2LnhtbESPQWvCQBSE70L/w/IKvekmAYuJriKBUmNBrO2hx0f2&#10;mYRm34bsNkn/fbcgeBxm5htms5tMKwbqXWNZQbyIQBCXVjdcKfj8eJmvQDiPrLG1TAp+ycFu+zDb&#10;YKbtyO80XHwlAoRdhgpq77tMSlfWZNAtbEccvKvtDfog+0rqHscAN61MouhZGmw4LNTYUV5T+X35&#10;MQqit9dkeTwmy3N3ktOhyouvfVEo9fQ47dcgPE3+Hr61D1pBmsb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7w8YAAADcAAAADwAAAAAAAAAAAAAAAACYAgAAZHJz&#10;L2Rvd25yZXYueG1sUEsFBgAAAAAEAAQA9QAAAIsDAAAAAA==&#10;" path="m,21600c972,9600,5616,,10800,v5184,,9828,9600,10800,21600e" filled="f" strokeweight="1mm">
              <v:stroke dashstyle="dash" joinstyle="bevel"/>
              <v:path o:connecttype="custom" o:connectlocs="0,25;56,0;113,25" o:connectangles="0,0,0"/>
            </v:shape>
            <v:shape id="Freeform 962" o:spid="_x0000_s1111" style="position:absolute;left:361;top:1060;width:115;height:3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aicMA&#10;AADcAAAADwAAAGRycy9kb3ducmV2LnhtbESP0YrCMBRE34X9h3AX9k1TBUWrUWRZZdmiUPUDLs21&#10;LTY3pYlt/fuNIPg4zMwZZrXpTSVaalxpWcF4FIEgzqwuOVdwOe+GcxDOI2usLJOCBznYrD8GK4y1&#10;7Til9uRzESDsYlRQeF/HUrqsIINuZGvi4F1tY9AH2eRSN9gFuKnkJIpm0mDJYaHAmr4Lym6nuwmU&#10;ffpH6aF1+5/uvL0nj+Q4TRKlvj777RKEp96/w6/2r1awWEz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9aicMAAADcAAAADwAAAAAAAAAAAAAAAACYAgAAZHJzL2Rv&#10;d25yZXYueG1sUEsFBgAAAAAEAAQA9QAAAIgDAAAAAA==&#10;" path="m21388,v106,967,212,2579,212,3546c21600,13218,16729,21600,10800,21600,4871,21600,,13218,,3546,,2579,106,967,212,e" filled="f" strokeweight="1mm">
              <v:stroke joinstyle="bevel"/>
              <v:path o:connecttype="custom" o:connectlocs="114,0;115,6;58,38;0,6;1,0" o:connectangles="0,0,0,0,0"/>
            </v:shape>
            <v:polyline id="Freeform 963" o:spid="_x0000_s1112" style="position:absolute;visibility:visible;mso-wrap-style:square;v-text-anchor:top" points="21963,22531,11054,931,363,22531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hfsUA&#10;AADcAAAADwAAAGRycy9kb3ducmV2LnhtbESPQWsCMRSE70L/Q3gFb5qtiq1bo9iKIPVi1d5fN6+7&#10;Szcv6yau0V9vhEKPw8x8w0znwVSipcaVlhU89RMQxJnVJecKDvtV7wWE88gaK8uk4EIO5rOHzhRT&#10;bc/8Se3O5yJC2KWooPC+TqV0WUEGXd/WxNH7sY1BH2WTS93gOcJNJQdJMpYGS44LBdb0XlD2uzsZ&#10;BfJ5FI7meA0fX/V2GcZv63bzbZXqPobFKwhPwf+H/9prrWAyGc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yF+xQAAANwAAAAPAAAAAAAAAAAAAAAAAJgCAABkcnMv&#10;ZG93bnJldi54bWxQSwUGAAAAAAQABAD1AAAAigMAAAAA&#10;" filled="f" strokeweight="1mm">
              <v:stroke endcap="round"/>
              <v:path o:connecttype="custom" o:connectlocs="112,129;55,0;0,129" o:connectangles="0,0,0"/>
            </v:polyline>
          </v:group>
        </w:pict>
      </w:r>
      <w:r>
        <w:rPr>
          <w:noProof/>
        </w:rPr>
        <w:pict>
          <v:line id="直線コネクタ 989" o:spid="_x0000_s1113" style="position:absolute;z-index:251637760;visibility:visible" from="1.75pt,43.6pt" to="1.9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" strokeweight="1mm"/>
        </w:pict>
      </w:r>
      <w:r>
        <w:rPr>
          <w:noProof/>
        </w:rPr>
        <w:pict>
          <v:line id="直線コネクタ 988" o:spid="_x0000_s1114" style="position:absolute;z-index:251636736;visibility:visible" from="1.75pt,163.2pt" to="11.4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" strokeweight=".2mm"/>
        </w:pict>
      </w:r>
      <w:r>
        <w:rPr>
          <w:noProof/>
        </w:rPr>
        <w:pict>
          <v:line id="直線コネクタ 987" o:spid="_x0000_s1115" style="position:absolute;z-index:251635712;visibility:visible" from="1.75pt,142.65pt" to="25.8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" strokeweight=".2mm"/>
        </w:pict>
      </w:r>
      <w:r>
        <w:rPr>
          <w:noProof/>
        </w:rPr>
        <w:pict>
          <v:shape id="テキスト ボックス 986" o:spid="_x0000_s1116" type="#_x0000_t202" style="position:absolute;margin-left:257.3pt;margin-top:227.85pt;width:9.7pt;height:58.2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" filled="f" stroked="f">
            <v:textbox style="layout-flow:vertical-ideographic;mso-next-textbox:#テキスト ボックス 986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山手幹線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985" o:spid="_x0000_s1117" type="#_x0000_t202" style="position:absolute;margin-left:367.35pt;margin-top:248.65pt;width:9.75pt;height:29.2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" filled="f" stroked="f">
            <v:textbox style="layout-flow:vertical-ideographic;mso-next-textbox:#テキスト ボックス 985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ＪＲ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984" o:spid="_x0000_s1118" style="position:absolute;z-index:251632640;visibility:visible" from="382.05pt,220.6pt" to="545.7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" strokeweight=".2mm"/>
        </w:pict>
      </w:r>
      <w:r>
        <w:rPr>
          <w:noProof/>
        </w:rPr>
        <w:pict>
          <v:line id="直線コネクタ 983" o:spid="_x0000_s1119" style="position:absolute;z-index:251631616;visibility:visible" from="382.05pt,199.75pt" to="545.7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" strokeweight=".2mm"/>
        </w:pict>
      </w:r>
      <w:r>
        <w:rPr>
          <w:noProof/>
        </w:rPr>
        <w:pict>
          <v:line id="直線コネクタ 982" o:spid="_x0000_s1120" style="position:absolute;z-index:251630592;visibility:visible" from="271.35pt,220.6pt" to="362.7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" strokeweight=".2mm"/>
        </w:pict>
      </w:r>
      <w:r>
        <w:rPr>
          <w:noProof/>
        </w:rPr>
        <w:pict>
          <v:line id="直線コネクタ 981" o:spid="_x0000_s1121" style="position:absolute;z-index:251629568;visibility:visible" from="271.35pt,199.75pt" to="362.7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" strokeweight=".2mm"/>
        </w:pict>
      </w:r>
      <w:r>
        <w:rPr>
          <w:noProof/>
        </w:rPr>
        <w:pict>
          <v:line id="直線コネクタ 980" o:spid="_x0000_s1122" style="position:absolute;z-index:251628544;visibility:visible" from="382.05pt,184.2pt" to="545.7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" strokeweight=".2mm"/>
        </w:pict>
      </w:r>
      <w:r>
        <w:rPr>
          <w:noProof/>
        </w:rPr>
        <w:pict>
          <v:line id="直線コネクタ 979" o:spid="_x0000_s1123" style="position:absolute;z-index:251627520;visibility:visible" from="271.35pt,184.2pt" to="362.7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" strokeweight=".2mm"/>
        </w:pict>
      </w:r>
      <w:r>
        <w:rPr>
          <w:noProof/>
        </w:rPr>
        <w:pict>
          <v:line id="直線コネクタ 978" o:spid="_x0000_s1124" style="position:absolute;z-index:251626496;visibility:visible" from="382.05pt,90.5pt" to="545.7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" strokeweight=".2mm"/>
        </w:pict>
      </w:r>
      <w:r>
        <w:rPr>
          <w:noProof/>
        </w:rPr>
        <w:pict>
          <v:line id="直線コネクタ 977" o:spid="_x0000_s1125" style="position:absolute;z-index:251625472;visibility:visible" from="271.35pt,90.5pt" to="363.1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" strokeweight=".2mm"/>
        </w:pict>
      </w:r>
      <w:r>
        <w:rPr>
          <w:noProof/>
        </w:rPr>
        <w:pict>
          <v:line id="直線コネクタ 976" o:spid="_x0000_s1126" style="position:absolute;z-index:251624448;visibility:visible" from="271.35pt,43.6pt" to="271.4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" strokeweight="1mm"/>
        </w:pict>
      </w:r>
      <w:r>
        <w:rPr>
          <w:noProof/>
        </w:rPr>
        <w:pict>
          <v:line id="直線コネクタ 975" o:spid="_x0000_s1127" style="position:absolute;z-index:251623424;visibility:visible" from="252.15pt,43.6pt" to="252.2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" strokeweight="1mm"/>
        </w:pict>
      </w:r>
      <w:r>
        <w:rPr>
          <w:noProof/>
        </w:rPr>
        <w:pict>
          <v:shape id="テキスト ボックス 974" o:spid="_x0000_s1128" type="#_x0000_t202" style="position:absolute;margin-left:417.2pt;margin-top:205.7pt;width:68pt;height:9.7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" filled="f" stroked="f">
            <v:textbox style="mso-next-textbox:#テキスト ボックス 974" inset="0,0,0,0">
              <w:txbxContent>
                <w:p w:rsidR="005E0E9A" w:rsidRDefault="005E0E9A">
                  <w:pPr>
                    <w:autoSpaceDE w:val="0"/>
                    <w:autoSpaceDN w:val="0"/>
                    <w:adjustRightInd w:val="0"/>
                    <w:spacing w:line="196" w:lineRule="exact"/>
                    <w:jc w:val="left"/>
                    <w:rPr>
                      <w:rFonts w:ascii="ＭＳ Ｐゴシック" w:eastAsia="ＭＳ Ｐゴシック"/>
                      <w:kern w:val="0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 w:val="19"/>
                      <w:szCs w:val="19"/>
                    </w:rPr>
                    <w:t>サイクリング道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973" o:spid="_x0000_s1129" style="position:absolute;z-index:251621376;visibility:visible" from="11.4pt,163.2pt" to="45.05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" strokeweight=".2mm"/>
        </w:pict>
      </w:r>
      <w:r>
        <w:rPr>
          <w:noProof/>
        </w:rPr>
        <w:pict>
          <v:line id="直線コネクタ 972" o:spid="_x0000_s1130" style="position:absolute;z-index:251620352;visibility:visible" from="25.8pt,142.65pt" to="59.6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" strokeweight=".2mm"/>
        </w:pict>
      </w:r>
      <w:r>
        <w:rPr>
          <w:noProof/>
        </w:rPr>
        <w:pict>
          <v:line id="直線コネクタ 971" o:spid="_x0000_s1131" style="position:absolute;z-index:251619328;visibility:visible" from="45.05pt,220.6pt" to="122.1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" strokeweight=".2mm"/>
        </w:pict>
      </w:r>
      <w:r>
        <w:rPr>
          <w:noProof/>
        </w:rPr>
        <w:pict>
          <v:line id="直線コネクタ 970" o:spid="_x0000_s1132" style="position:absolute;z-index:251618304;visibility:visible" from="59.6pt,199.75pt" to="122.1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" strokeweight=".2mm"/>
        </w:pict>
      </w:r>
      <w:r>
        <w:rPr>
          <w:noProof/>
        </w:rPr>
        <w:pict>
          <v:line id="直線コネクタ 969" o:spid="_x0000_s1133" style="position:absolute;z-index:251617280;visibility:visible" from="50.15pt,184.2pt" to="122.1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" strokeweight=".2mm"/>
        </w:pict>
      </w:r>
      <w:r>
        <w:rPr>
          <w:noProof/>
        </w:rPr>
        <w:pict>
          <v:line id="直線コネクタ 968" o:spid="_x0000_s1134" style="position:absolute;z-index:251616256;visibility:visible" from="1.75pt,90.5pt" to="122.1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" strokeweight=".2mm"/>
        </w:pict>
      </w:r>
    </w:p>
    <w:p w:rsidR="005E0E9A" w:rsidRPr="002E26CD" w:rsidRDefault="005E0E9A" w:rsidP="00C93177">
      <w:pPr>
        <w:jc w:val="left"/>
      </w:pPr>
    </w:p>
    <w:p w:rsidR="005E0E9A" w:rsidRDefault="005E0E9A" w:rsidP="00C93177">
      <w:pPr>
        <w:jc w:val="left"/>
      </w:pPr>
    </w:p>
    <w:p w:rsidR="005E0E9A" w:rsidRDefault="005E0E9A" w:rsidP="00C93177">
      <w:pPr>
        <w:jc w:val="left"/>
      </w:pPr>
    </w:p>
    <w:p w:rsidR="005E0E9A" w:rsidRDefault="005E0E9A" w:rsidP="00C93177">
      <w:pPr>
        <w:jc w:val="left"/>
      </w:pPr>
    </w:p>
    <w:p w:rsidR="005E0E9A" w:rsidRDefault="005E0E9A" w:rsidP="00C93177">
      <w:pPr>
        <w:jc w:val="left"/>
      </w:pPr>
    </w:p>
    <w:p w:rsidR="005E0E9A" w:rsidRDefault="005E0E9A" w:rsidP="00C93177">
      <w:pPr>
        <w:jc w:val="left"/>
      </w:pPr>
    </w:p>
    <w:p w:rsidR="005E0E9A" w:rsidRDefault="005E0E9A"/>
    <w:p w:rsidR="005E0E9A" w:rsidRDefault="005E0E9A"/>
    <w:p w:rsidR="005E0E9A" w:rsidRDefault="005E0E9A">
      <w:r>
        <w:rPr>
          <w:noProof/>
        </w:rPr>
        <w:pict>
          <v:shape id="テキスト ボックス 1051" o:spid="_x0000_s1135" type="#_x0000_t202" style="position:absolute;left:0;text-align:left;margin-left:201.95pt;margin-top:.1pt;width:44.5pt;height:24.0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" filled="f" stroked="f">
            <v:textbox inset="0,0,0,0">
              <w:txbxContent>
                <w:p w:rsidR="005E0E9A" w:rsidRPr="00C93177" w:rsidRDefault="005E0E9A">
                  <w:pPr>
                    <w:autoSpaceDE w:val="0"/>
                    <w:autoSpaceDN w:val="0"/>
                    <w:adjustRightInd w:val="0"/>
                    <w:spacing w:line="198" w:lineRule="exact"/>
                    <w:jc w:val="left"/>
                    <w:rPr>
                      <w:rFonts w:ascii="ＭＳ Ｐゴシック" w:eastAsia="ＭＳ Ｐゴシック"/>
                      <w:kern w:val="0"/>
                      <w:szCs w:val="21"/>
                    </w:rPr>
                  </w:pPr>
                  <w:r w:rsidRPr="00C93177">
                    <w:rPr>
                      <w:rFonts w:ascii="ＭＳ Ｐゴシック" w:eastAsia="ＭＳ Ｐゴシック" w:cs="ＭＳ Ｐゴシック" w:hint="eastAsia"/>
                      <w:color w:val="000000"/>
                      <w:kern w:val="0"/>
                      <w:szCs w:val="21"/>
                    </w:rPr>
                    <w:t>ｽﾀｰﾄ</w:t>
                  </w:r>
                </w:p>
              </w:txbxContent>
            </v:textbox>
          </v:shape>
        </w:pict>
      </w:r>
    </w:p>
    <w:p w:rsidR="005E0E9A" w:rsidRDefault="005E0E9A"/>
    <w:p w:rsidR="005E0E9A" w:rsidRDefault="005E0E9A"/>
    <w:p w:rsidR="005E0E9A" w:rsidRDefault="005E0E9A"/>
    <w:p w:rsidR="005E0E9A" w:rsidRDefault="005E0E9A"/>
    <w:p w:rsidR="005E0E9A" w:rsidRDefault="005E0E9A"/>
    <w:p w:rsidR="005E0E9A" w:rsidRPr="00A45381" w:rsidRDefault="005E0E9A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A45381">
        <w:rPr>
          <w:rFonts w:ascii="HG丸ｺﾞｼｯｸM-PRO" w:eastAsia="HG丸ｺﾞｼｯｸM-PRO" w:hAnsi="HG丸ｺﾞｼｯｸM-PRO"/>
          <w:b/>
          <w:sz w:val="28"/>
          <w:szCs w:val="28"/>
        </w:rPr>
        <w:t>A</w:t>
      </w:r>
      <w:r w:rsidRPr="00A45381">
        <w:rPr>
          <w:rFonts w:ascii="HG丸ｺﾞｼｯｸM-PRO" w:eastAsia="HG丸ｺﾞｼｯｸM-PRO" w:hAnsi="HG丸ｺﾞｼｯｸM-PRO" w:hint="eastAsia"/>
          <w:b/>
          <w:sz w:val="28"/>
          <w:szCs w:val="28"/>
        </w:rPr>
        <w:t>地点（スタート・ゴール地点）</w:t>
      </w:r>
    </w:p>
    <w:p w:rsidR="005E0E9A" w:rsidRDefault="005E0E9A" w:rsidP="00190D8F">
      <w:r w:rsidRPr="007D246C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8" o:spid="_x0000_i1025" type="#_x0000_t75" style="width:171.75pt;height:128.25pt;visibility:visible">
            <v:imagedata r:id="rId4" o:title=""/>
          </v:shape>
        </w:pict>
      </w:r>
      <w:r>
        <w:rPr>
          <w:rFonts w:hint="eastAsia"/>
        </w:rPr>
        <w:t xml:space="preserve">　</w:t>
      </w:r>
      <w:r w:rsidRPr="007D246C">
        <w:rPr>
          <w:b/>
          <w:noProof/>
        </w:rPr>
        <w:pict>
          <v:shape id="図 29" o:spid="_x0000_i1026" type="#_x0000_t75" style="width:171.75pt;height:128.25pt;visibility:visible">
            <v:imagedata r:id="rId5" o:title=""/>
          </v:shape>
        </w:pict>
      </w:r>
      <w:r>
        <w:rPr>
          <w:rFonts w:hint="eastAsia"/>
        </w:rPr>
        <w:t xml:space="preserve">　</w:t>
      </w:r>
      <w:r w:rsidRPr="00D809E1">
        <w:rPr>
          <w:noProof/>
        </w:rPr>
        <w:pict>
          <v:shape id="図 31" o:spid="_x0000_i1027" type="#_x0000_t75" style="width:175.5pt;height:131.25pt;visibility:visible">
            <v:imagedata r:id="rId6" o:title=""/>
          </v:shape>
        </w:pict>
      </w:r>
    </w:p>
    <w:p w:rsidR="005E0E9A" w:rsidRPr="0059682F" w:rsidRDefault="005E0E9A" w:rsidP="0059682F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372F5">
        <w:rPr>
          <w:rFonts w:ascii="HG丸ｺﾞｼｯｸM-PRO" w:eastAsia="HG丸ｺﾞｼｯｸM-PRO" w:hAnsi="HG丸ｺﾞｼｯｸM-PRO"/>
          <w:b/>
          <w:sz w:val="28"/>
          <w:szCs w:val="28"/>
        </w:rPr>
        <w:t>B</w:t>
      </w:r>
      <w:r w:rsidRPr="007372F5">
        <w:rPr>
          <w:rFonts w:ascii="HG丸ｺﾞｼｯｸM-PRO" w:eastAsia="HG丸ｺﾞｼｯｸM-PRO" w:hAnsi="HG丸ｺﾞｼｯｸM-PRO" w:hint="eastAsia"/>
          <w:b/>
          <w:sz w:val="28"/>
          <w:szCs w:val="28"/>
        </w:rPr>
        <w:t>地点（</w:t>
      </w:r>
      <w:r w:rsidRPr="007372F5">
        <w:rPr>
          <w:rFonts w:ascii="HG丸ｺﾞｼｯｸM-PRO" w:eastAsia="HG丸ｺﾞｼｯｸM-PRO" w:hAnsi="HG丸ｺﾞｼｯｸM-PRO"/>
          <w:b/>
          <w:sz w:val="28"/>
          <w:szCs w:val="28"/>
        </w:rPr>
        <w:t>2000m</w:t>
      </w:r>
      <w:r w:rsidRPr="007372F5">
        <w:rPr>
          <w:rFonts w:ascii="HG丸ｺﾞｼｯｸM-PRO" w:eastAsia="HG丸ｺﾞｼｯｸM-PRO" w:hAnsi="HG丸ｺﾞｼｯｸM-PRO" w:hint="eastAsia"/>
          <w:b/>
          <w:sz w:val="28"/>
          <w:szCs w:val="28"/>
        </w:rPr>
        <w:t>折返し地点）</w:t>
      </w:r>
    </w:p>
    <w:p w:rsidR="005E0E9A" w:rsidRDefault="005E0E9A" w:rsidP="0059682F">
      <w:pPr>
        <w:rPr>
          <w:b/>
        </w:rPr>
      </w:pPr>
      <w:r w:rsidRPr="007D246C">
        <w:rPr>
          <w:b/>
          <w:noProof/>
        </w:rPr>
        <w:pict>
          <v:shape id="図 960" o:spid="_x0000_i1028" type="#_x0000_t75" style="width:168.75pt;height:126pt;visibility:visible">
            <v:imagedata r:id="rId7" o:title=""/>
          </v:shape>
        </w:pict>
      </w:r>
      <w:r w:rsidRPr="007D246C">
        <w:rPr>
          <w:b/>
          <w:noProof/>
        </w:rPr>
        <w:pict>
          <v:shape id="図 961" o:spid="_x0000_i1029" type="#_x0000_t75" style="width:171.75pt;height:128.25pt;visibility:visible">
            <v:imagedata r:id="rId8" o:title=""/>
          </v:shape>
        </w:pict>
      </w:r>
      <w:r w:rsidRPr="007D246C">
        <w:rPr>
          <w:b/>
          <w:noProof/>
        </w:rPr>
        <w:pict>
          <v:shape id="図 962" o:spid="_x0000_i1030" type="#_x0000_t75" style="width:172.5pt;height:129pt;visibility:visible">
            <v:imagedata r:id="rId9" o:title=""/>
          </v:shape>
        </w:pict>
      </w:r>
      <w:r w:rsidRPr="007D246C">
        <w:rPr>
          <w:b/>
          <w:noProof/>
        </w:rPr>
        <w:pict>
          <v:shape id="図 963" o:spid="_x0000_i1031" type="#_x0000_t75" style="width:169.5pt;height:126pt;visibility:visible">
            <v:imagedata r:id="rId10" o:title=""/>
          </v:shape>
        </w:pict>
      </w:r>
      <w:r>
        <w:rPr>
          <w:rFonts w:hint="eastAsia"/>
          <w:b/>
          <w:noProof/>
        </w:rPr>
        <w:t xml:space="preserve">　　</w:t>
      </w:r>
      <w:r w:rsidRPr="007D246C">
        <w:rPr>
          <w:b/>
          <w:noProof/>
        </w:rPr>
        <w:pict>
          <v:shape id="図 964" o:spid="_x0000_i1032" type="#_x0000_t75" style="width:133.5pt;height:99.75pt;rotation:90;visibility:visible">
            <v:imagedata r:id="rId11" o:title=""/>
          </v:shape>
        </w:pict>
      </w:r>
      <w:r>
        <w:rPr>
          <w:rFonts w:hint="eastAsia"/>
          <w:b/>
          <w:noProof/>
        </w:rPr>
        <w:t xml:space="preserve">　　</w:t>
      </w:r>
      <w:r w:rsidRPr="007D246C">
        <w:rPr>
          <w:b/>
          <w:noProof/>
        </w:rPr>
        <w:pict>
          <v:shape id="図 965" o:spid="_x0000_i1033" type="#_x0000_t75" style="width:136.5pt;height:102pt;rotation:90;visibility:visible">
            <v:imagedata r:id="rId12" o:title=""/>
          </v:shape>
        </w:pict>
      </w:r>
      <w:r>
        <w:rPr>
          <w:rFonts w:hint="eastAsia"/>
          <w:b/>
          <w:noProof/>
        </w:rPr>
        <w:t xml:space="preserve">　　</w:t>
      </w:r>
      <w:r w:rsidRPr="007D246C">
        <w:rPr>
          <w:b/>
          <w:noProof/>
        </w:rPr>
        <w:pict>
          <v:shape id="図 966" o:spid="_x0000_i1034" type="#_x0000_t75" style="width:137.25pt;height:102.75pt;rotation:90;visibility:visible">
            <v:imagedata r:id="rId13" o:title=""/>
          </v:shape>
        </w:pict>
      </w:r>
    </w:p>
    <w:p w:rsidR="005E0E9A" w:rsidRPr="007372F5" w:rsidRDefault="005E0E9A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372F5">
        <w:rPr>
          <w:rFonts w:ascii="HG丸ｺﾞｼｯｸM-PRO" w:eastAsia="HG丸ｺﾞｼｯｸM-PRO" w:hAnsi="HG丸ｺﾞｼｯｸM-PRO"/>
          <w:b/>
          <w:sz w:val="28"/>
          <w:szCs w:val="28"/>
        </w:rPr>
        <w:t>C</w:t>
      </w:r>
      <w:r w:rsidRPr="007372F5">
        <w:rPr>
          <w:rFonts w:ascii="HG丸ｺﾞｼｯｸM-PRO" w:eastAsia="HG丸ｺﾞｼｯｸM-PRO" w:hAnsi="HG丸ｺﾞｼｯｸM-PRO" w:hint="eastAsia"/>
          <w:b/>
          <w:sz w:val="28"/>
          <w:szCs w:val="28"/>
        </w:rPr>
        <w:t>地点（</w:t>
      </w:r>
      <w:r w:rsidRPr="007372F5">
        <w:rPr>
          <w:rFonts w:ascii="HG丸ｺﾞｼｯｸM-PRO" w:eastAsia="HG丸ｺﾞｼｯｸM-PRO" w:hAnsi="HG丸ｺﾞｼｯｸM-PRO"/>
          <w:b/>
          <w:sz w:val="28"/>
          <w:szCs w:val="28"/>
        </w:rPr>
        <w:t>3000m</w:t>
      </w:r>
      <w:r w:rsidRPr="007372F5">
        <w:rPr>
          <w:rFonts w:ascii="HG丸ｺﾞｼｯｸM-PRO" w:eastAsia="HG丸ｺﾞｼｯｸM-PRO" w:hAnsi="HG丸ｺﾞｼｯｸM-PRO" w:hint="eastAsia"/>
          <w:b/>
          <w:sz w:val="28"/>
          <w:szCs w:val="28"/>
        </w:rPr>
        <w:t>折返し地点）</w:t>
      </w:r>
    </w:p>
    <w:p w:rsidR="005E0E9A" w:rsidRDefault="005E0E9A" w:rsidP="00190D8F">
      <w:pPr>
        <w:rPr>
          <w:b/>
          <w:noProof/>
        </w:rPr>
      </w:pPr>
      <w:r w:rsidRPr="00D809E1">
        <w:rPr>
          <w:noProof/>
        </w:rPr>
        <w:pict>
          <v:shape id="図 14" o:spid="_x0000_i1035" type="#_x0000_t75" style="width:169.5pt;height:126.75pt;visibility:visible">
            <v:imagedata r:id="rId14" o:title=""/>
          </v:shape>
        </w:pict>
      </w:r>
      <w:r w:rsidRPr="00D809E1">
        <w:rPr>
          <w:noProof/>
        </w:rPr>
        <w:pict>
          <v:shape id="図 15" o:spid="_x0000_i1036" type="#_x0000_t75" style="width:165pt;height:124.5pt;visibility:visible">
            <v:imagedata r:id="rId15" o:title=""/>
          </v:shape>
        </w:pict>
      </w:r>
      <w:r w:rsidRPr="00D809E1">
        <w:rPr>
          <w:noProof/>
        </w:rPr>
        <w:pict>
          <v:shape id="図 16" o:spid="_x0000_i1037" type="#_x0000_t75" style="width:169.5pt;height:126.75pt;visibility:visible">
            <v:imagedata r:id="rId16" o:title=""/>
          </v:shape>
        </w:pict>
      </w:r>
      <w:r w:rsidRPr="007D246C">
        <w:rPr>
          <w:b/>
          <w:noProof/>
        </w:rPr>
        <w:pict>
          <v:shape id="図 19" o:spid="_x0000_i1038" type="#_x0000_t75" style="width:169.5pt;height:131.25pt;visibility:visible">
            <v:imagedata r:id="rId17" o:title=""/>
          </v:shape>
        </w:pict>
      </w:r>
      <w:r>
        <w:rPr>
          <w:b/>
          <w:noProof/>
        </w:rPr>
        <w:t xml:space="preserve">     </w:t>
      </w:r>
      <w:r w:rsidRPr="007D246C">
        <w:rPr>
          <w:b/>
          <w:noProof/>
        </w:rPr>
        <w:pict>
          <v:shape id="図 20" o:spid="_x0000_i1039" type="#_x0000_t75" style="width:165pt;height:127.5pt;visibility:visible">
            <v:imagedata r:id="rId18" o:title=""/>
          </v:shape>
        </w:pict>
      </w:r>
      <w:r>
        <w:rPr>
          <w:b/>
          <w:noProof/>
        </w:rPr>
        <w:t xml:space="preserve">     </w:t>
      </w:r>
      <w:r w:rsidRPr="007D246C">
        <w:rPr>
          <w:b/>
          <w:noProof/>
        </w:rPr>
        <w:pict>
          <v:shape id="図 24" o:spid="_x0000_i1040" type="#_x0000_t75" style="width:159pt;height:126pt;visibility:visible">
            <v:imagedata r:id="rId19" o:title=""/>
          </v:shape>
        </w:pict>
      </w:r>
    </w:p>
    <w:p w:rsidR="005E0E9A" w:rsidRPr="00360F47" w:rsidRDefault="005E0E9A" w:rsidP="00C23489">
      <w:pPr>
        <w:rPr>
          <w:b/>
          <w:sz w:val="28"/>
          <w:szCs w:val="28"/>
        </w:rPr>
      </w:pPr>
      <w:r w:rsidRPr="00360F47">
        <w:rPr>
          <w:b/>
          <w:sz w:val="28"/>
          <w:szCs w:val="28"/>
        </w:rPr>
        <w:t>D</w:t>
      </w:r>
      <w:r w:rsidRPr="00360F47">
        <w:rPr>
          <w:rFonts w:hint="eastAsia"/>
          <w:b/>
          <w:sz w:val="28"/>
          <w:szCs w:val="28"/>
        </w:rPr>
        <w:t>地点（北の折返し地点）</w:t>
      </w:r>
    </w:p>
    <w:p w:rsidR="005E0E9A" w:rsidRDefault="005E0E9A" w:rsidP="00C23489">
      <w:r w:rsidRPr="00D809E1">
        <w:rPr>
          <w:noProof/>
        </w:rPr>
        <w:pict>
          <v:shape id="図 1" o:spid="_x0000_i1041" type="#_x0000_t75" style="width:170.25pt;height:127.5pt;visibility:visible">
            <v:imagedata r:id="rId20" o:title=""/>
          </v:shape>
        </w:pict>
      </w:r>
      <w:r>
        <w:rPr>
          <w:rFonts w:hint="eastAsia"/>
        </w:rPr>
        <w:t xml:space="preserve">　</w:t>
      </w:r>
      <w:r w:rsidRPr="00D809E1">
        <w:rPr>
          <w:noProof/>
        </w:rPr>
        <w:pict>
          <v:shape id="図 2" o:spid="_x0000_i1042" type="#_x0000_t75" style="width:169.5pt;height:128.25pt;visibility:visible">
            <v:imagedata r:id="rId21" o:title=""/>
          </v:shape>
        </w:pict>
      </w:r>
      <w:r>
        <w:rPr>
          <w:rFonts w:hint="eastAsia"/>
        </w:rPr>
        <w:t xml:space="preserve">　</w:t>
      </w:r>
      <w:r w:rsidRPr="00D809E1">
        <w:rPr>
          <w:noProof/>
        </w:rPr>
        <w:pict>
          <v:shape id="図 3" o:spid="_x0000_i1043" type="#_x0000_t75" style="width:171pt;height:127.5pt;visibility:visible">
            <v:imagedata r:id="rId22" o:title=""/>
          </v:shape>
        </w:pict>
      </w:r>
    </w:p>
    <w:p w:rsidR="005E0E9A" w:rsidRDefault="005E0E9A" w:rsidP="00C23489">
      <w:r w:rsidRPr="00D809E1">
        <w:rPr>
          <w:noProof/>
        </w:rPr>
        <w:pict>
          <v:shape id="図 4" o:spid="_x0000_i1044" type="#_x0000_t75" style="width:171pt;height:127.5pt;visibility:visible">
            <v:imagedata r:id="rId23" o:title=""/>
          </v:shape>
        </w:pict>
      </w:r>
      <w:r>
        <w:rPr>
          <w:rFonts w:hint="eastAsia"/>
        </w:rPr>
        <w:t xml:space="preserve">　</w:t>
      </w:r>
      <w:r w:rsidRPr="00D809E1">
        <w:rPr>
          <w:noProof/>
        </w:rPr>
        <w:pict>
          <v:shape id="図 5" o:spid="_x0000_i1045" type="#_x0000_t75" style="width:169.5pt;height:126.75pt;visibility:visible">
            <v:imagedata r:id="rId24" o:title=""/>
          </v:shape>
        </w:pict>
      </w:r>
      <w:r>
        <w:rPr>
          <w:rFonts w:hint="eastAsia"/>
        </w:rPr>
        <w:t xml:space="preserve">　</w:t>
      </w:r>
      <w:r w:rsidRPr="00D809E1">
        <w:rPr>
          <w:noProof/>
        </w:rPr>
        <w:pict>
          <v:shape id="図 6" o:spid="_x0000_i1046" type="#_x0000_t75" style="width:168.75pt;height:126pt;visibility:visible">
            <v:imagedata r:id="rId25" o:title=""/>
          </v:shape>
        </w:pict>
      </w:r>
    </w:p>
    <w:p w:rsidR="005E0E9A" w:rsidRPr="00811041" w:rsidRDefault="005E0E9A" w:rsidP="00C23489">
      <w:pPr>
        <w:rPr>
          <w:b/>
          <w:sz w:val="28"/>
          <w:szCs w:val="28"/>
        </w:rPr>
      </w:pPr>
      <w:r w:rsidRPr="00811041">
        <w:rPr>
          <w:rFonts w:hint="eastAsia"/>
          <w:b/>
          <w:sz w:val="28"/>
          <w:szCs w:val="28"/>
        </w:rPr>
        <w:t>練習用ポイント（</w:t>
      </w:r>
      <w:r w:rsidRPr="00811041">
        <w:rPr>
          <w:b/>
          <w:sz w:val="28"/>
          <w:szCs w:val="28"/>
        </w:rPr>
        <w:t>A</w:t>
      </w:r>
      <w:r w:rsidRPr="00811041">
        <w:rPr>
          <w:rFonts w:hint="eastAsia"/>
          <w:b/>
          <w:sz w:val="28"/>
          <w:szCs w:val="28"/>
        </w:rPr>
        <w:t>から５０ｍ南・西宮新人駅伝</w:t>
      </w:r>
      <w:r w:rsidRPr="00811041">
        <w:rPr>
          <w:b/>
          <w:sz w:val="28"/>
          <w:szCs w:val="28"/>
        </w:rPr>
        <w:t>A’</w:t>
      </w:r>
      <w:r w:rsidRPr="00811041">
        <w:rPr>
          <w:rFonts w:hint="eastAsia"/>
          <w:b/>
          <w:sz w:val="28"/>
          <w:szCs w:val="28"/>
        </w:rPr>
        <w:t>折返し点）</w:t>
      </w:r>
    </w:p>
    <w:p w:rsidR="005E0E9A" w:rsidRDefault="005E0E9A" w:rsidP="00190D8F">
      <w:pPr>
        <w:rPr>
          <w:b/>
        </w:rPr>
      </w:pPr>
      <w:r w:rsidRPr="00D809E1">
        <w:rPr>
          <w:noProof/>
        </w:rPr>
        <w:pict>
          <v:shape id="図 409" o:spid="_x0000_i1047" type="#_x0000_t75" style="width:168pt;height:125.25pt;visibility:visible">
            <v:imagedata r:id="rId26" o:title=""/>
          </v:shape>
        </w:pict>
      </w:r>
      <w:r>
        <w:rPr>
          <w:rFonts w:hint="eastAsia"/>
          <w:b/>
        </w:rPr>
        <w:t xml:space="preserve">　</w:t>
      </w:r>
      <w:r w:rsidRPr="00D809E1">
        <w:rPr>
          <w:noProof/>
        </w:rPr>
        <w:pict>
          <v:shape id="図 406" o:spid="_x0000_i1048" type="#_x0000_t75" style="width:171.75pt;height:124.5pt;visibility:visible">
            <v:imagedata r:id="rId27" o:title=""/>
          </v:shape>
        </w:pict>
      </w:r>
      <w:r>
        <w:rPr>
          <w:rFonts w:hint="eastAsia"/>
          <w:b/>
        </w:rPr>
        <w:t xml:space="preserve">　</w:t>
      </w:r>
      <w:r w:rsidRPr="00D809E1">
        <w:rPr>
          <w:noProof/>
        </w:rPr>
        <w:pict>
          <v:shape id="図 405" o:spid="_x0000_i1049" type="#_x0000_t75" style="width:169.5pt;height:125.25pt;visibility:visible">
            <v:imagedata r:id="rId28" o:title=""/>
          </v:shape>
        </w:pict>
      </w:r>
    </w:p>
    <w:sectPr w:rsidR="005E0E9A" w:rsidSect="002E26CD">
      <w:pgSz w:w="11906" w:h="16838"/>
      <w:pgMar w:top="284" w:right="424" w:bottom="142" w:left="426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826"/>
    <w:rsid w:val="00134CB5"/>
    <w:rsid w:val="00190D8F"/>
    <w:rsid w:val="00263826"/>
    <w:rsid w:val="002E26CD"/>
    <w:rsid w:val="0036065F"/>
    <w:rsid w:val="00360F47"/>
    <w:rsid w:val="0045705A"/>
    <w:rsid w:val="004730B1"/>
    <w:rsid w:val="0059682F"/>
    <w:rsid w:val="005E0E9A"/>
    <w:rsid w:val="0067160F"/>
    <w:rsid w:val="00732817"/>
    <w:rsid w:val="007372F5"/>
    <w:rsid w:val="007D246C"/>
    <w:rsid w:val="00811041"/>
    <w:rsid w:val="009C3754"/>
    <w:rsid w:val="009D7CC0"/>
    <w:rsid w:val="00A45381"/>
    <w:rsid w:val="00BE339D"/>
    <w:rsid w:val="00C23489"/>
    <w:rsid w:val="00C93177"/>
    <w:rsid w:val="00D541B8"/>
    <w:rsid w:val="00D8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817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63826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3826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45</Words>
  <Characters>262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hansin04</cp:lastModifiedBy>
  <cp:revision>4</cp:revision>
  <cp:lastPrinted>2012-11-02T23:25:00Z</cp:lastPrinted>
  <dcterms:created xsi:type="dcterms:W3CDTF">2012-07-20T15:08:00Z</dcterms:created>
  <dcterms:modified xsi:type="dcterms:W3CDTF">2012-11-02T23:27:00Z</dcterms:modified>
</cp:coreProperties>
</file>